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การออกใบแทนใบอนุญาต การดำเนินการทดสอบฝีมือคนหางาน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A6067E" w:rsidRPr="009F0828">
        <w:rPr>
          <w:rFonts w:asciiTheme="minorBidi" w:hAnsiTheme="minorBidi" w:cs="Cordia New"/>
          <w:i/>
          <w:noProof/>
          <w:sz w:val="32"/>
          <w:szCs w:val="32"/>
          <w:cs/>
          <w:lang w:bidi="th-TH"/>
        </w:rPr>
        <w:t>ศูนย์พัฒนาฝีมือแรงงานจังหวัด</w:t>
      </w:r>
      <w:r w:rsidR="00A6067E" w:rsidRPr="009F0828">
        <w:rPr>
          <w:rFonts w:asciiTheme="minorBidi" w:hAnsiTheme="minorBidi" w:hint="cs"/>
          <w:i/>
          <w:noProof/>
          <w:sz w:val="32"/>
          <w:szCs w:val="32"/>
          <w:cs/>
          <w:lang w:bidi="th-TH"/>
        </w:rPr>
        <w:t>นครปฐม</w:t>
      </w:r>
    </w:p>
    <w:p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0C2AAC" w:rsidRDefault="000A0EF5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การออกใบแทนใบอนุญาต การดำเนินการทดสอบฝีมือคนหางาน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A6067E" w:rsidRPr="009F0828">
        <w:rPr>
          <w:rFonts w:asciiTheme="minorBidi" w:hAnsiTheme="minorBidi" w:cs="Cordia New"/>
          <w:i/>
          <w:noProof/>
          <w:sz w:val="32"/>
          <w:szCs w:val="32"/>
          <w:cs/>
          <w:lang w:bidi="th-TH"/>
        </w:rPr>
        <w:t>ศูนย์พัฒนาฝีมือแรงงานจังหวัด</w:t>
      </w:r>
      <w:r w:rsidR="00A6067E" w:rsidRPr="009F0828">
        <w:rPr>
          <w:rFonts w:asciiTheme="minorBidi" w:hAnsiTheme="minorBidi" w:hint="cs"/>
          <w:i/>
          <w:noProof/>
          <w:sz w:val="32"/>
          <w:szCs w:val="32"/>
          <w:cs/>
          <w:lang w:bidi="th-TH"/>
        </w:rPr>
        <w:t>นครปฐม</w:t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 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แก้ไขเพิ่มเติม ฉบับที่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2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.2537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และ ฉบับที่ 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3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.2544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และที่แก้ไขเพิ่มเติม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E7BBC" w:rsidRPr="003C00A5" w:rsidRDefault="003F4A0D" w:rsidP="008E7BB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8E7BBC" w:rsidRPr="000C2AAC">
        <w:rPr>
          <w:rFonts w:asciiTheme="minorBidi" w:hAnsiTheme="minorBidi" w:cs="Cordia New"/>
          <w:iCs/>
          <w:noProof/>
          <w:sz w:val="32"/>
          <w:szCs w:val="32"/>
          <w:cs/>
          <w:lang w:bidi="th-TH"/>
        </w:rPr>
        <w:t>ศูนย์พัฒนาฝีมือแรงงานจังหวัด</w:t>
      </w:r>
      <w:r w:rsidR="008E7BBC"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 xml:space="preserve">นครปฐม </w:t>
      </w:r>
      <w:r w:rsidR="008E7BBC">
        <w:rPr>
          <w:rFonts w:asciiTheme="minorBidi" w:hAnsiTheme="minorBidi"/>
          <w:iCs/>
          <w:noProof/>
          <w:sz w:val="32"/>
          <w:szCs w:val="32"/>
          <w:lang w:bidi="th-TH"/>
        </w:rPr>
        <w:t xml:space="preserve">135 </w:t>
      </w:r>
      <w:r w:rsidR="008E7BBC"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>ม</w:t>
      </w:r>
      <w:r w:rsidR="008E7BBC">
        <w:rPr>
          <w:rFonts w:asciiTheme="minorBidi" w:hAnsiTheme="minorBidi"/>
          <w:iCs/>
          <w:noProof/>
          <w:sz w:val="32"/>
          <w:szCs w:val="32"/>
          <w:lang w:bidi="th-TH"/>
        </w:rPr>
        <w:t xml:space="preserve">.5 </w:t>
      </w:r>
      <w:r w:rsidR="008E7BBC"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>ต</w:t>
      </w:r>
      <w:r w:rsidR="008E7BBC">
        <w:rPr>
          <w:rFonts w:asciiTheme="minorBidi" w:hAnsiTheme="minorBidi"/>
          <w:iCs/>
          <w:noProof/>
          <w:sz w:val="32"/>
          <w:szCs w:val="32"/>
          <w:lang w:bidi="th-TH"/>
        </w:rPr>
        <w:t>.</w:t>
      </w:r>
      <w:r w:rsidR="008E7BBC"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 xml:space="preserve">ลำเหย อ.ดอนตูม จ.นครปฐม </w:t>
      </w:r>
      <w:r w:rsidR="008E7BBC">
        <w:rPr>
          <w:rFonts w:asciiTheme="minorBidi" w:hAnsiTheme="minorBidi"/>
          <w:iCs/>
          <w:noProof/>
          <w:sz w:val="32"/>
          <w:szCs w:val="32"/>
          <w:lang w:bidi="th-TH"/>
        </w:rPr>
        <w:t xml:space="preserve">73150 </w:t>
      </w:r>
    </w:p>
    <w:p w:rsidR="003F4A0D" w:rsidRPr="000C2AAC" w:rsidRDefault="008E7BBC" w:rsidP="008E7BBC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>โทร</w:t>
      </w:r>
      <w:r>
        <w:rPr>
          <w:rFonts w:asciiTheme="minorBidi" w:hAnsiTheme="minorBidi"/>
          <w:iCs/>
          <w:noProof/>
          <w:sz w:val="32"/>
          <w:szCs w:val="32"/>
          <w:lang w:bidi="th-TH"/>
        </w:rPr>
        <w:t xml:space="preserve">. 0 3410 9705-6 </w:t>
      </w:r>
      <w:r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>โทรสาร</w:t>
      </w:r>
      <w:r>
        <w:rPr>
          <w:rFonts w:asciiTheme="minorBidi" w:hAnsiTheme="minorBidi"/>
          <w:iCs/>
          <w:noProof/>
          <w:sz w:val="32"/>
          <w:szCs w:val="32"/>
          <w:lang w:bidi="th-TH"/>
        </w:rPr>
        <w:t>. 0 3410 9707</w:t>
      </w:r>
      <w:r>
        <w:rPr>
          <w:rFonts w:asciiTheme="minorBidi" w:hAnsiTheme="minorBidi"/>
          <w:iCs/>
          <w:noProof/>
          <w:sz w:val="32"/>
          <w:szCs w:val="32"/>
        </w:rPr>
        <w:t xml:space="preserve"> </w:t>
      </w:r>
      <w:r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 xml:space="preserve">เว็บไซต์ </w:t>
      </w:r>
      <w:r>
        <w:rPr>
          <w:rFonts w:asciiTheme="minorBidi" w:hAnsiTheme="minorBidi"/>
          <w:iCs/>
          <w:noProof/>
          <w:sz w:val="32"/>
          <w:szCs w:val="32"/>
          <w:lang w:bidi="th-TH"/>
        </w:rPr>
        <w:t xml:space="preserve">: </w:t>
      </w:r>
      <w:r w:rsidRPr="00B54F86">
        <w:rPr>
          <w:rFonts w:asciiTheme="minorBidi" w:hAnsiTheme="minorBidi"/>
          <w:iCs/>
          <w:noProof/>
          <w:sz w:val="32"/>
          <w:szCs w:val="32"/>
          <w:lang w:bidi="th-TH"/>
        </w:rPr>
        <w:t>http://www.dsd.go.th/Nakhonpathom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พระราชบัญญัติจัดหางานและคุ้มครองคนหางาน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.2528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แก้ไขเพิ่มเติมโดยพระราชบัญญัติจัดหางานและคุ้มครองแรงงาน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>. 2537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7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760D0B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การออกใบแทนใบอนุญาต การดำเนินการทดสอบฝีมือคนหางาน </w:t>
      </w:r>
      <w:r w:rsidR="00094F82" w:rsidRPr="000C2AAC">
        <w:rPr>
          <w:rFonts w:asciiTheme="minorBidi" w:hAnsiTheme="minorBidi"/>
          <w:noProof/>
          <w:sz w:val="32"/>
          <w:szCs w:val="32"/>
        </w:rPr>
        <w:t>(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094F82" w:rsidRPr="000C2AAC">
        <w:rPr>
          <w:rFonts w:asciiTheme="minorBidi" w:hAnsiTheme="minorBidi"/>
          <w:noProof/>
          <w:sz w:val="32"/>
          <w:szCs w:val="32"/>
        </w:rPr>
        <w:t>) 14/07/2558 04:59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8E7BBC" w:rsidRDefault="008E7BBC" w:rsidP="008E7BBC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</w:p>
    <w:p w:rsidR="008E7BBC" w:rsidRDefault="008E7BBC" w:rsidP="008E7BBC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</w:p>
    <w:p w:rsidR="008E7BBC" w:rsidRPr="008E7BBC" w:rsidRDefault="008E7BBC" w:rsidP="008E7BBC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</w:p>
    <w:p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8E7BBC" w:rsidRPr="006E1C6F" w:rsidRDefault="008E7BBC" w:rsidP="008E7BBC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6E1C6F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6E1C6F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6E1C6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6E1C6F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นครปฐม 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135 </w:t>
            </w:r>
            <w:r w:rsidRPr="006E1C6F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ม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.5 </w:t>
            </w:r>
            <w:r w:rsidRPr="006E1C6F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ต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>.</w:t>
            </w:r>
            <w:r w:rsidRPr="006E1C6F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ลำเหย อ.ดอนตูม จ.นครปฐม 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73150 </w:t>
            </w:r>
            <w:r w:rsidRPr="006E1C6F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. 0 3410 9705-6 </w:t>
            </w:r>
            <w:r w:rsidRPr="006E1C6F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โทรสาร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>. 0 3410 9707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</w:t>
            </w:r>
            <w:r w:rsidRPr="006E1C6F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เว็บไซต์ 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>: http://www.dsd.go.th/Nakhonpathom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/ </w:t>
            </w:r>
            <w:r w:rsidRPr="006E1C6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:rsidR="00313D38" w:rsidRPr="000C2AAC" w:rsidRDefault="008E7BBC" w:rsidP="008E7BBC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</w:tc>
      </w:tr>
    </w:tbl>
    <w:p w:rsidR="008E2900" w:rsidRPr="008E7BBC" w:rsidRDefault="008E2900" w:rsidP="008E7BBC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8E7BBC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การทดสอบฝีมือคนหางานเพื่อไปทำงานในต่างประเทศ เป็นการทดสอบฝีมือแรงงานที่ผู้ที่มีความประสงค์ไปทำงานในต่างประเทศ ในตำแหน่งช่างฝีมือ เพื่อให้นายจ้างทราบถึงความสามารถในการปฏิบัติงานว่าตรงกับลักษณะงานที่จะจ้างหรือไม่ หากผู้ใดมีความประสงค์จะขอใบอนุญาตดำเนินการทดสอบฝีมือคนหางาน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ภายใต้พระราชบัญญัติจัดหางานและคุ้มครองคนหางาน 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 xml:space="preserve">. 2528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>. 2537 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เว็บไซด์กรมพัฒนาฝีมือแรงงาน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>www.dsd.go.th)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กรณีการสูญหายหรือถูกทำลายให้ยื่นคำขอพร้อมเอกสารหลักฐานตามแบบ ทค</w:t>
      </w:r>
      <w:r w:rsidRPr="000C2AAC">
        <w:rPr>
          <w:rFonts w:asciiTheme="minorBidi" w:hAnsiTheme="minorBidi"/>
          <w:noProof/>
          <w:sz w:val="32"/>
          <w:szCs w:val="32"/>
        </w:rPr>
        <w:t xml:space="preserve">. 4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โดยในเขตกรุงเทพมหานคร ให้ยื่นคำขอได้ที่กรมพัฒนาฝีมือแรงงาน สำหรับในเขตจังหวัดอื่นให้ยื่น ณ สถาบันพัฒนาฝีมือแรงงานภาคหรือศูนย์พัฒนาฝีมือแรงงานจังหวัด แล้วแต่กรณี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 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 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</w:p>
    <w:p w:rsidR="008E2900" w:rsidRPr="000C2AAC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lastRenderedPageBreak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:rsidTr="00313D38">
        <w:trPr>
          <w:tblHeader/>
        </w:trPr>
        <w:tc>
          <w:tcPr>
            <w:tcW w:w="675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ผู้มีความประสงค์ยื่นคำขอและตรวจสอบความถูกต้องครบถ้วนของ เอกสาร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A6067E" w:rsidP="00452B6B">
            <w:pPr>
              <w:rPr>
                <w:rFonts w:asciiTheme="minorBidi" w:hAnsiTheme="minorBidi"/>
                <w:lang w:bidi="th-TH"/>
              </w:rPr>
            </w:pPr>
            <w:r w:rsidRPr="009F0828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9F0828">
              <w:rPr>
                <w:rFonts w:asciiTheme="minorBidi" w:hAnsiTheme="minorBidi" w:hint="cs"/>
                <w:i/>
                <w:noProof/>
                <w:sz w:val="32"/>
                <w:szCs w:val="32"/>
                <w:cs/>
                <w:lang w:bidi="th-TH"/>
              </w:rPr>
              <w:t>นครปฐม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นัดหมายคณะทำงานตรวจสอบ และผู้ยื่นคำขอ เจ้าหน้าที่ตรวจสอบความพร้อมของสถานที่ เครื่องจักร เครื่องมือและ อุปกรณ์ และแจ้งผลการตรวจสอบ กรณี ไม่ผ่านการตรวจสอบ ต้องทำการแก้ไขปรับปรุง ขึ้นอยู่กับ ความพร้อมของผู้ยื่นคำขอเพื่อกำหนดวันเข้าตรวจสอบอีกครั้งหนึ่ง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4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A6067E" w:rsidP="00452B6B">
            <w:pPr>
              <w:rPr>
                <w:rFonts w:asciiTheme="minorBidi" w:hAnsiTheme="minorBidi"/>
              </w:rPr>
            </w:pPr>
            <w:r w:rsidRPr="009F0828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9F0828">
              <w:rPr>
                <w:rFonts w:asciiTheme="minorBidi" w:hAnsiTheme="minorBidi" w:hint="cs"/>
                <w:i/>
                <w:noProof/>
                <w:sz w:val="32"/>
                <w:szCs w:val="32"/>
                <w:cs/>
                <w:lang w:bidi="th-TH"/>
              </w:rPr>
              <w:t>นครปฐม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สรุปผลการตรวจสอบ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A6067E" w:rsidP="00452B6B">
            <w:pPr>
              <w:rPr>
                <w:rFonts w:asciiTheme="minorBidi" w:hAnsiTheme="minorBidi"/>
                <w:lang w:bidi="th-TH"/>
              </w:rPr>
            </w:pPr>
            <w:r w:rsidRPr="009F0828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9F0828">
              <w:rPr>
                <w:rFonts w:asciiTheme="minorBidi" w:hAnsiTheme="minorBidi" w:hint="cs"/>
                <w:i/>
                <w:noProof/>
                <w:sz w:val="32"/>
                <w:szCs w:val="32"/>
                <w:cs/>
                <w:lang w:bidi="th-TH"/>
              </w:rPr>
              <w:t>นครปฐม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lastRenderedPageBreak/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rPr>
          <w:jc w:val="center"/>
        </w:trPr>
        <w:tc>
          <w:tcPr>
            <w:tcW w:w="675" w:type="dxa"/>
            <w:vAlign w:val="center"/>
          </w:tcPr>
          <w:p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:rsidTr="004E651F">
        <w:trPr>
          <w:tblHeader/>
        </w:trPr>
        <w:tc>
          <w:tcPr>
            <w:tcW w:w="675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แบบใบคำขอใบแทนใบอนุญาต แบบทค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.4</w:t>
            </w:r>
          </w:p>
        </w:tc>
        <w:tc>
          <w:tcPr>
            <w:tcW w:w="1843" w:type="dxa"/>
          </w:tcPr>
          <w:p w:rsidR="00AC4ACB" w:rsidRPr="000C2AAC" w:rsidRDefault="00A6067E" w:rsidP="00AC4ACB">
            <w:pPr>
              <w:rPr>
                <w:rFonts w:asciiTheme="minorBidi" w:hAnsiTheme="minorBidi"/>
                <w:cs/>
                <w:lang w:bidi="th-TH"/>
              </w:rPr>
            </w:pPr>
            <w:r w:rsidRPr="009F0828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9F0828">
              <w:rPr>
                <w:rFonts w:asciiTheme="minorBidi" w:hAnsiTheme="minorBidi" w:hint="cs"/>
                <w:i/>
                <w:noProof/>
                <w:sz w:val="32"/>
                <w:szCs w:val="32"/>
                <w:cs/>
                <w:lang w:bidi="th-TH"/>
              </w:rPr>
              <w:t>นครปฐม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การขอใบแทนใบอนุญาต คำขอ ฉบับละ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การขอใบแทนใบอนุญาต ฉบับละ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2,500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:rsidR="008E2900" w:rsidRPr="008E7BBC" w:rsidRDefault="008E2900" w:rsidP="008E7BBC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8E7BBC" w:rsidRDefault="008E7BBC" w:rsidP="008E7BBC">
            <w:pP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นครปฐม 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135 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ม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.5 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ต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>.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ลำเหย อ.ดอนตูม จ.นครปฐม 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73150 </w:t>
            </w:r>
          </w:p>
          <w:p w:rsidR="00EA6950" w:rsidRPr="000C2AAC" w:rsidRDefault="008E7BBC" w:rsidP="008E7BBC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. 0 3410 9705-6 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โทรสาร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>. 0 3410 9707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เว็บไซต์ 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: </w:t>
            </w:r>
            <w:r w:rsidRPr="00B54F86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>http://www.dsd.go.th/Nakhonpathom</w:t>
            </w:r>
          </w:p>
        </w:tc>
      </w:tr>
    </w:tbl>
    <w:p w:rsidR="00C1539D" w:rsidRPr="008E7BBC" w:rsidRDefault="00C1539D" w:rsidP="008E7BBC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0C2AAC" w:rsidTr="00C1539D">
        <w:tc>
          <w:tcPr>
            <w:tcW w:w="675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แบบทค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 xml:space="preserve">ตัวอย่างแบบฟอร์ม สามารถดาวน์โหลดได้ที่เว็บไซต์ </w:t>
      </w:r>
      <w:r w:rsidR="004B39DA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ศูนย์พัฒนา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ฝีมือแรงงาน</w:t>
      </w:r>
      <w:r w:rsidR="004B39DA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จังหวัดนครปฐม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 </w:t>
      </w:r>
      <w:r w:rsidR="004B39DA">
        <w:rPr>
          <w:rFonts w:asciiTheme="minorBidi" w:hAnsiTheme="minorBidi"/>
          <w:iCs/>
          <w:noProof/>
          <w:sz w:val="32"/>
          <w:szCs w:val="32"/>
          <w:lang w:bidi="th-TH"/>
        </w:rPr>
        <w:t>http://www.dsd.go.th/Nakhonpathom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/>
      </w:tblPr>
      <w:tblGrid>
        <w:gridCol w:w="1418"/>
        <w:gridCol w:w="3180"/>
      </w:tblGrid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594FF8" w:rsidRPr="000C2AAC" w:rsidTr="0064558D">
        <w:tc>
          <w:tcPr>
            <w:tcW w:w="1418" w:type="dxa"/>
          </w:tcPr>
          <w:p w:rsidR="00594FF8" w:rsidRPr="000C2AAC" w:rsidRDefault="00594FF8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594FF8" w:rsidRDefault="00594FF8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ซาฟีนา แวอาลี</w:t>
            </w:r>
          </w:p>
        </w:tc>
      </w:tr>
      <w:tr w:rsidR="00594FF8" w:rsidRPr="000C2AAC" w:rsidTr="0064558D">
        <w:tc>
          <w:tcPr>
            <w:tcW w:w="1418" w:type="dxa"/>
          </w:tcPr>
          <w:p w:rsidR="00594FF8" w:rsidRPr="000C2AAC" w:rsidRDefault="00594FF8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594FF8" w:rsidRDefault="00594FF8">
            <w:pPr>
              <w:rPr>
                <w:rFonts w:asciiTheme="minorBidi" w:hAnsiTheme="minorBidi"/>
                <w:sz w:val="32"/>
                <w:szCs w:val="32"/>
                <w:lang w:bidi="th-TH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  <w:cs/>
                <w:lang w:bidi="th-TH"/>
              </w:rPr>
              <w:t>มงคล ลีลาธนากร</w:t>
            </w:r>
          </w:p>
        </w:tc>
      </w:tr>
      <w:tr w:rsidR="00594FF8" w:rsidRPr="000C2AAC" w:rsidTr="0064558D">
        <w:tc>
          <w:tcPr>
            <w:tcW w:w="1418" w:type="dxa"/>
          </w:tcPr>
          <w:p w:rsidR="00594FF8" w:rsidRPr="000C2AAC" w:rsidRDefault="00594FF8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594FF8" w:rsidRDefault="00594FF8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สุชาติ ศรีพวงสุวรรณ</w:t>
            </w:r>
          </w:p>
        </w:tc>
      </w:tr>
    </w:tbl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7BB3" w:rsidRDefault="003D7BB3" w:rsidP="00C81DB8">
      <w:pPr>
        <w:spacing w:after="0" w:line="240" w:lineRule="auto"/>
      </w:pPr>
      <w:r>
        <w:separator/>
      </w:r>
    </w:p>
  </w:endnote>
  <w:endnote w:type="continuationSeparator" w:id="1">
    <w:p w:rsidR="003D7BB3" w:rsidRDefault="003D7BB3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ordiaUPC">
    <w:panose1 w:val="020B0304020202020204"/>
    <w:charset w:val="DE"/>
    <w:family w:val="swiss"/>
    <w:pitch w:val="variable"/>
    <w:sig w:usb0="01000003" w:usb1="00000000" w:usb2="00000000" w:usb3="00000000" w:csb0="0001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7BB3" w:rsidRDefault="003D7BB3" w:rsidP="00C81DB8">
      <w:pPr>
        <w:spacing w:after="0" w:line="240" w:lineRule="auto"/>
      </w:pPr>
      <w:r>
        <w:separator/>
      </w:r>
    </w:p>
  </w:footnote>
  <w:footnote w:type="continuationSeparator" w:id="1">
    <w:p w:rsidR="003D7BB3" w:rsidRDefault="003D7BB3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0A0EF5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594FF8">
          <w:rPr>
            <w:noProof/>
          </w:rPr>
          <w:t>5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594FF8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771FD1"/>
    <w:rsid w:val="00013BC7"/>
    <w:rsid w:val="0002479E"/>
    <w:rsid w:val="000424A8"/>
    <w:rsid w:val="00045650"/>
    <w:rsid w:val="00067A20"/>
    <w:rsid w:val="00075E4A"/>
    <w:rsid w:val="00084EE3"/>
    <w:rsid w:val="00090552"/>
    <w:rsid w:val="00094F82"/>
    <w:rsid w:val="000A0EF5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2E2AB3"/>
    <w:rsid w:val="00313D38"/>
    <w:rsid w:val="003240F6"/>
    <w:rsid w:val="00352D56"/>
    <w:rsid w:val="00353030"/>
    <w:rsid w:val="00357299"/>
    <w:rsid w:val="00394708"/>
    <w:rsid w:val="003C25A4"/>
    <w:rsid w:val="003D7BB3"/>
    <w:rsid w:val="003F489A"/>
    <w:rsid w:val="003F4A0D"/>
    <w:rsid w:val="00422EAB"/>
    <w:rsid w:val="00444BFB"/>
    <w:rsid w:val="00452B6B"/>
    <w:rsid w:val="004B39DA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94FF8"/>
    <w:rsid w:val="005C6B68"/>
    <w:rsid w:val="005D5FB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8E7BBC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6067E"/>
    <w:rsid w:val="00AA7734"/>
    <w:rsid w:val="00AC4ACB"/>
    <w:rsid w:val="00AE6A9D"/>
    <w:rsid w:val="00AF4A06"/>
    <w:rsid w:val="00B23DA2"/>
    <w:rsid w:val="00B509FC"/>
    <w:rsid w:val="00B95782"/>
    <w:rsid w:val="00BC4AC6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C4467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EC63FE-FD6C-47B2-99DB-036DACDA3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653</TotalTime>
  <Pages>5</Pages>
  <Words>788</Words>
  <Characters>4495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q</cp:lastModifiedBy>
  <cp:revision>86</cp:revision>
  <cp:lastPrinted>2015-03-02T15:12:00Z</cp:lastPrinted>
  <dcterms:created xsi:type="dcterms:W3CDTF">2015-04-23T03:41:00Z</dcterms:created>
  <dcterms:modified xsi:type="dcterms:W3CDTF">2015-07-22T04:37:00Z</dcterms:modified>
</cp:coreProperties>
</file>