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1A31D4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1A31D4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5A2BC9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1A31D4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1A31D4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A279CD" w:rsidRDefault="00394708" w:rsidP="008C1396">
            <w:pPr>
              <w:rPr>
                <w:rFonts w:asciiTheme="minorBidi" w:hAnsiTheme="minorBidi"/>
                <w:iCs/>
                <w:sz w:val="16"/>
                <w:szCs w:val="16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A279CD" w:rsidRPr="003C00A5" w:rsidRDefault="003F4A0D" w:rsidP="00A279C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A279CD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A279C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A279C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A279C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A279C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A279C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A279CD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A279CD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A279CD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A279CD" w:rsidP="009030A9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684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1,169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31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กรณีส่งลูกจ้างไปรับการฝึกภายนอก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12:38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</w:p>
        </w:tc>
        <w:tc>
          <w:tcPr>
            <w:tcW w:w="9639" w:type="dxa"/>
          </w:tcPr>
          <w:p w:rsidR="00A279CD" w:rsidRPr="006E1C6F" w:rsidRDefault="00A279CD" w:rsidP="00A279CD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6E1C6F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E1C6F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: http://www.dsd.go.th/Nakhonpathom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A279CD" w:rsidP="00A279CD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กรณีส่งลูกจ้างไปรับการฝึกภายนอก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="00A279CD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การพิจารณาค่าใช้จ่ายที่ใช้ในการฝึกอบรมลูกจ้าง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ตุลาคม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2551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พฤศจิกายน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2548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="00A279CD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1A31D4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A279CD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1A31D4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A279CD" w:rsidRDefault="00313D38" w:rsidP="00452B6B">
            <w:pPr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1A31D4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lastRenderedPageBreak/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1A31D4" w:rsidP="00AC4AC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 ฝย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2 - 2)</w:t>
            </w:r>
          </w:p>
        </w:tc>
        <w:tc>
          <w:tcPr>
            <w:tcW w:w="1843" w:type="dxa"/>
          </w:tcPr>
          <w:p w:rsidR="00AC4ACB" w:rsidRPr="000C2AAC" w:rsidRDefault="001A31D4" w:rsidP="00AC4AC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lastRenderedPageBreak/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lastRenderedPageBreak/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กำหนดการฝึกอบรมโบว์ชัวร์ ใบสมัคร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กรณีส่งไปรับการฝึกอบรมกับสถานฝึกอบรมหรือสถานฝึกอบรมฝีมือแรงงาน พร้อมรับรองสำเนาถูกต้อง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หนังสือขออนุมัติ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หนังสือเชิญให้เข้ารับการฝึกอบรม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หนังสือตอบรับ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หนังสือรับรองการฝึกอบรม พร้อมสำเนาถูกต้อง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หลักฐานค่าธรรมเนียมในการฝึกอบรม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พร้อมสำเนาบัตรประจำตัวประชาชนของผู้มอบและผู้รับมอบ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Pr="00A279CD" w:rsidRDefault="008E2900" w:rsidP="00A279C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A279CD" w:rsidRDefault="00EA6950" w:rsidP="00A279CD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A279CD" w:rsidRDefault="00A279CD" w:rsidP="00A279CD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EA6950" w:rsidRPr="000C2AAC" w:rsidRDefault="00A279CD" w:rsidP="00A279CD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Pr="00A279CD" w:rsidRDefault="00C1539D" w:rsidP="00A279CD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B06F8E" w:rsidRDefault="0064558D" w:rsidP="0064558D">
      <w:pPr>
        <w:spacing w:after="0" w:line="240" w:lineRule="auto"/>
        <w:rPr>
          <w:rFonts w:asciiTheme="minorBidi" w:hAnsiTheme="minorBidi" w:cs="Cordia New"/>
          <w:noProof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</w:p>
    <w:p w:rsidR="0064558D" w:rsidRPr="000C2AAC" w:rsidRDefault="00B06F8E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="0064558D"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141D11" w:rsidRPr="000C2AAC" w:rsidTr="0064558D">
        <w:tc>
          <w:tcPr>
            <w:tcW w:w="1418" w:type="dxa"/>
          </w:tcPr>
          <w:p w:rsidR="00141D11" w:rsidRPr="000C2AAC" w:rsidRDefault="00141D11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141D11" w:rsidRDefault="00141D11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141D11" w:rsidRPr="000C2AAC" w:rsidTr="0064558D">
        <w:tc>
          <w:tcPr>
            <w:tcW w:w="1418" w:type="dxa"/>
          </w:tcPr>
          <w:p w:rsidR="00141D11" w:rsidRPr="000C2AAC" w:rsidRDefault="00141D11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141D11" w:rsidRDefault="00141D11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141D11" w:rsidRPr="000C2AAC" w:rsidTr="0064558D">
        <w:tc>
          <w:tcPr>
            <w:tcW w:w="1418" w:type="dxa"/>
          </w:tcPr>
          <w:p w:rsidR="00141D11" w:rsidRPr="000C2AAC" w:rsidRDefault="00141D11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141D11" w:rsidRDefault="00141D11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02D" w:rsidRDefault="0027102D" w:rsidP="00C81DB8">
      <w:pPr>
        <w:spacing w:after="0" w:line="240" w:lineRule="auto"/>
      </w:pPr>
      <w:r>
        <w:separator/>
      </w:r>
    </w:p>
  </w:endnote>
  <w:endnote w:type="continuationSeparator" w:id="1">
    <w:p w:rsidR="0027102D" w:rsidRDefault="0027102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02D" w:rsidRDefault="0027102D" w:rsidP="00C81DB8">
      <w:pPr>
        <w:spacing w:after="0" w:line="240" w:lineRule="auto"/>
      </w:pPr>
      <w:r>
        <w:separator/>
      </w:r>
    </w:p>
  </w:footnote>
  <w:footnote w:type="continuationSeparator" w:id="1">
    <w:p w:rsidR="0027102D" w:rsidRDefault="0027102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5A2BC9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141D11">
          <w:rPr>
            <w:noProof/>
          </w:rPr>
          <w:t>8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141D1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41D11"/>
    <w:rsid w:val="00164004"/>
    <w:rsid w:val="0017533B"/>
    <w:rsid w:val="0018441F"/>
    <w:rsid w:val="0019582A"/>
    <w:rsid w:val="001A31D4"/>
    <w:rsid w:val="001B1C8D"/>
    <w:rsid w:val="001E05C0"/>
    <w:rsid w:val="001F7C11"/>
    <w:rsid w:val="00201E94"/>
    <w:rsid w:val="00210AAF"/>
    <w:rsid w:val="00216FA4"/>
    <w:rsid w:val="002440E7"/>
    <w:rsid w:val="00261D40"/>
    <w:rsid w:val="00263F10"/>
    <w:rsid w:val="0027102D"/>
    <w:rsid w:val="00290086"/>
    <w:rsid w:val="00291120"/>
    <w:rsid w:val="002B2D62"/>
    <w:rsid w:val="002B3B12"/>
    <w:rsid w:val="002B4D3D"/>
    <w:rsid w:val="002C3E03"/>
    <w:rsid w:val="00313D38"/>
    <w:rsid w:val="003240F6"/>
    <w:rsid w:val="00325D8C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D1EE2"/>
    <w:rsid w:val="004E30D6"/>
    <w:rsid w:val="004E5749"/>
    <w:rsid w:val="004E651F"/>
    <w:rsid w:val="0050561E"/>
    <w:rsid w:val="005223AF"/>
    <w:rsid w:val="00541A32"/>
    <w:rsid w:val="00575FAF"/>
    <w:rsid w:val="00593E8D"/>
    <w:rsid w:val="005A2BC9"/>
    <w:rsid w:val="005C6B68"/>
    <w:rsid w:val="005D73B4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030A9"/>
    <w:rsid w:val="00914267"/>
    <w:rsid w:val="00934C64"/>
    <w:rsid w:val="00982CD7"/>
    <w:rsid w:val="00983616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279CD"/>
    <w:rsid w:val="00A47E94"/>
    <w:rsid w:val="00AA7734"/>
    <w:rsid w:val="00AC4ACB"/>
    <w:rsid w:val="00AE6A9D"/>
    <w:rsid w:val="00AF4A06"/>
    <w:rsid w:val="00B06F8E"/>
    <w:rsid w:val="00B23DA2"/>
    <w:rsid w:val="00B509FC"/>
    <w:rsid w:val="00B74E74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F7DB0-C4A6-4BF1-BE65-0CBB0E84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675</TotalTime>
  <Pages>8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87</cp:revision>
  <cp:lastPrinted>2015-03-02T15:12:00Z</cp:lastPrinted>
  <dcterms:created xsi:type="dcterms:W3CDTF">2015-04-23T03:41:00Z</dcterms:created>
  <dcterms:modified xsi:type="dcterms:W3CDTF">2015-07-22T04:35:00Z</dcterms:modified>
</cp:coreProperties>
</file>