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43009A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43009A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BA2EF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43009A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43009A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15E55" w:rsidRPr="003C00A5" w:rsidRDefault="003F4A0D" w:rsidP="00315E5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315E55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315E55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315E55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315E55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315E55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315E55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315E55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315E55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315E55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315E55" w:rsidP="00315E55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12:40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5E55" w:rsidRPr="006E1C6F" w:rsidRDefault="00315E55" w:rsidP="00315E5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6E1C6F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E1C6F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: http://www.dsd.go.th/Nakhonpathom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315E55" w:rsidP="00315E5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D51DED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315E55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</w:p>
    <w:p w:rsidR="00315E55" w:rsidRDefault="00315E5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315E55" w:rsidRDefault="00315E5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315E55" w:rsidRDefault="00315E5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315E55" w:rsidRDefault="00315E5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315E55" w:rsidRPr="00315E55" w:rsidRDefault="00315E55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noProof/>
          <w:sz w:val="32"/>
          <w:szCs w:val="32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43009A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43009A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43009A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15E55" w:rsidRDefault="00315E55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15E55" w:rsidRDefault="00315E55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315E55" w:rsidRPr="000C2AAC" w:rsidRDefault="00315E55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43009A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43009A" w:rsidP="00AC4ACB">
            <w:pPr>
              <w:rPr>
                <w:rFonts w:asciiTheme="minorBidi" w:hAnsiTheme="minorBidi"/>
                <w:cs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Pr="00315E55" w:rsidRDefault="008E2900" w:rsidP="00315E55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5E55" w:rsidRDefault="00315E55" w:rsidP="00315E55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EA6950" w:rsidRPr="000C2AAC" w:rsidRDefault="00315E55" w:rsidP="00315E55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Pr="00315E55" w:rsidRDefault="00C1539D" w:rsidP="00315E55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</w:p>
        </w:tc>
      </w:tr>
    </w:tbl>
    <w:p w:rsidR="00C1539D" w:rsidRPr="00315E55" w:rsidRDefault="00C1539D" w:rsidP="00315E55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D64D44" w:rsidRDefault="0064558D" w:rsidP="0064558D">
      <w:pPr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</w:p>
    <w:p w:rsidR="00D64D44" w:rsidRDefault="00D64D44" w:rsidP="0064558D">
      <w:pPr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</w:p>
    <w:p w:rsidR="00D64D44" w:rsidRPr="00D64D44" w:rsidRDefault="0064558D" w:rsidP="0064558D">
      <w:pPr>
        <w:spacing w:after="0" w:line="240" w:lineRule="auto"/>
        <w:rPr>
          <w:rFonts w:asciiTheme="minorBidi" w:hAnsiTheme="minorBidi"/>
          <w:noProof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สามารถดาวโหลดได้ที่ </w:t>
      </w:r>
    </w:p>
    <w:p w:rsidR="0064558D" w:rsidRPr="000C2AAC" w:rsidRDefault="00D64D44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64558D" w:rsidRPr="000C2AAC">
        <w:rPr>
          <w:rFonts w:asciiTheme="minorBidi" w:hAnsiTheme="minorBidi"/>
          <w:noProof/>
          <w:sz w:val="32"/>
          <w:szCs w:val="32"/>
        </w:rPr>
        <w:br/>
      </w:r>
      <w:r w:rsidR="0064558D" w:rsidRPr="000C2AAC">
        <w:rPr>
          <w:rFonts w:asciiTheme="minorBidi" w:hAnsiTheme="minorBidi"/>
          <w:noProof/>
          <w:sz w:val="32"/>
          <w:szCs w:val="32"/>
        </w:rPr>
        <w:br/>
      </w:r>
      <w:r w:rsidR="0064558D" w:rsidRPr="000C2AAC">
        <w:rPr>
          <w:rFonts w:asciiTheme="minorBidi" w:hAnsiTheme="minorBidi"/>
          <w:noProof/>
          <w:sz w:val="32"/>
          <w:szCs w:val="32"/>
        </w:rPr>
        <w:br/>
      </w:r>
      <w:r w:rsidR="0064558D"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9528BF" w:rsidRPr="000C2AAC" w:rsidTr="0064558D">
        <w:tc>
          <w:tcPr>
            <w:tcW w:w="1418" w:type="dxa"/>
          </w:tcPr>
          <w:p w:rsidR="009528BF" w:rsidRPr="000C2AAC" w:rsidRDefault="009528BF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9528BF" w:rsidRDefault="009528BF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9528BF" w:rsidRPr="000C2AAC" w:rsidTr="0064558D">
        <w:tc>
          <w:tcPr>
            <w:tcW w:w="1418" w:type="dxa"/>
          </w:tcPr>
          <w:p w:rsidR="009528BF" w:rsidRPr="000C2AAC" w:rsidRDefault="009528BF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9528BF" w:rsidRDefault="009528BF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9528BF" w:rsidRPr="000C2AAC" w:rsidTr="0064558D">
        <w:tc>
          <w:tcPr>
            <w:tcW w:w="1418" w:type="dxa"/>
          </w:tcPr>
          <w:p w:rsidR="009528BF" w:rsidRPr="000C2AAC" w:rsidRDefault="009528BF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9528BF" w:rsidRDefault="009528BF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907" w:rsidRDefault="00E64907" w:rsidP="00C81DB8">
      <w:pPr>
        <w:spacing w:after="0" w:line="240" w:lineRule="auto"/>
      </w:pPr>
      <w:r>
        <w:separator/>
      </w:r>
    </w:p>
  </w:endnote>
  <w:endnote w:type="continuationSeparator" w:id="1">
    <w:p w:rsidR="00E64907" w:rsidRDefault="00E6490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907" w:rsidRDefault="00E64907" w:rsidP="00C81DB8">
      <w:pPr>
        <w:spacing w:after="0" w:line="240" w:lineRule="auto"/>
      </w:pPr>
      <w:r>
        <w:separator/>
      </w:r>
    </w:p>
  </w:footnote>
  <w:footnote w:type="continuationSeparator" w:id="1">
    <w:p w:rsidR="00E64907" w:rsidRDefault="00E6490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BA2EF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9528BF">
          <w:rPr>
            <w:noProof/>
          </w:rPr>
          <w:t>9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528B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85106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15E55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3009A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B6231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528BF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42ECF"/>
    <w:rsid w:val="00B509FC"/>
    <w:rsid w:val="00B95782"/>
    <w:rsid w:val="00BA2EFD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B10BB"/>
    <w:rsid w:val="00CD3DDC"/>
    <w:rsid w:val="00CE4A67"/>
    <w:rsid w:val="00CE687B"/>
    <w:rsid w:val="00CF27C9"/>
    <w:rsid w:val="00D00831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51DED"/>
    <w:rsid w:val="00D64D44"/>
    <w:rsid w:val="00E00F3F"/>
    <w:rsid w:val="00E01AA0"/>
    <w:rsid w:val="00E06DC1"/>
    <w:rsid w:val="00E169FE"/>
    <w:rsid w:val="00E279FB"/>
    <w:rsid w:val="00E33AD5"/>
    <w:rsid w:val="00E56012"/>
    <w:rsid w:val="00E64907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A0CA7-1CA5-4774-A857-436465390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657</TotalTime>
  <Pages>9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89</cp:revision>
  <cp:lastPrinted>2015-03-02T15:12:00Z</cp:lastPrinted>
  <dcterms:created xsi:type="dcterms:W3CDTF">2015-04-23T03:41:00Z</dcterms:created>
  <dcterms:modified xsi:type="dcterms:W3CDTF">2015-07-22T04:35:00Z</dcterms:modified>
</cp:coreProperties>
</file>