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F81F18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F81F18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D839EA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F81F18" w:rsidRPr="009F0828">
        <w:rPr>
          <w:rFonts w:asciiTheme="minorBidi" w:hAnsiTheme="minorBidi" w:cs="Cordia New"/>
          <w:i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F81F18" w:rsidRPr="009F0828">
        <w:rPr>
          <w:rFonts w:asciiTheme="minorBidi" w:hAnsiTheme="minorBidi" w:hint="cs"/>
          <w:i/>
          <w:noProof/>
          <w:sz w:val="32"/>
          <w:szCs w:val="32"/>
          <w:cs/>
          <w:lang w:bidi="th-TH"/>
        </w:rPr>
        <w:t>นครปฐม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F621AF" w:rsidRPr="003C00A5" w:rsidRDefault="003F4A0D" w:rsidP="00F621AF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F621AF" w:rsidRPr="000C2AAC">
        <w:rPr>
          <w:rFonts w:asciiTheme="minorBidi" w:hAnsiTheme="minorBidi" w:cs="Cordia New"/>
          <w:iCs/>
          <w:noProof/>
          <w:sz w:val="32"/>
          <w:szCs w:val="32"/>
          <w:cs/>
          <w:lang w:bidi="th-TH"/>
        </w:rPr>
        <w:t>ศูนย์พัฒนาฝีมือแรงงานจังหวัด</w:t>
      </w:r>
      <w:r w:rsidR="00F621AF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นครปฐม </w:t>
      </w:r>
      <w:r w:rsidR="00F621AF">
        <w:rPr>
          <w:rFonts w:asciiTheme="minorBidi" w:hAnsiTheme="minorBidi"/>
          <w:iCs/>
          <w:noProof/>
          <w:sz w:val="32"/>
          <w:szCs w:val="32"/>
          <w:lang w:bidi="th-TH"/>
        </w:rPr>
        <w:t xml:space="preserve">135 </w:t>
      </w:r>
      <w:r w:rsidR="00F621AF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ม</w:t>
      </w:r>
      <w:r w:rsidR="00F621AF">
        <w:rPr>
          <w:rFonts w:asciiTheme="minorBidi" w:hAnsiTheme="minorBidi"/>
          <w:iCs/>
          <w:noProof/>
          <w:sz w:val="32"/>
          <w:szCs w:val="32"/>
          <w:lang w:bidi="th-TH"/>
        </w:rPr>
        <w:t xml:space="preserve">.5 </w:t>
      </w:r>
      <w:r w:rsidR="00F621AF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ต</w:t>
      </w:r>
      <w:r w:rsidR="00F621AF">
        <w:rPr>
          <w:rFonts w:asciiTheme="minorBidi" w:hAnsiTheme="minorBidi"/>
          <w:iCs/>
          <w:noProof/>
          <w:sz w:val="32"/>
          <w:szCs w:val="32"/>
          <w:lang w:bidi="th-TH"/>
        </w:rPr>
        <w:t>.</w:t>
      </w:r>
      <w:r w:rsidR="00F621AF"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ลำเหย อ.ดอนตูม จ.นครปฐม </w:t>
      </w:r>
      <w:r w:rsidR="00F621AF">
        <w:rPr>
          <w:rFonts w:asciiTheme="minorBidi" w:hAnsiTheme="minorBidi"/>
          <w:iCs/>
          <w:noProof/>
          <w:sz w:val="32"/>
          <w:szCs w:val="32"/>
          <w:lang w:bidi="th-TH"/>
        </w:rPr>
        <w:t xml:space="preserve">73150 </w:t>
      </w:r>
    </w:p>
    <w:p w:rsidR="003F4A0D" w:rsidRPr="000C2AAC" w:rsidRDefault="00F621AF" w:rsidP="00F621AF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. 0 3410 9705-6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>โทรสาร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>. 0 3410 9707</w:t>
      </w:r>
      <w:r>
        <w:rPr>
          <w:rFonts w:asciiTheme="minorBidi" w:hAnsiTheme="minorBidi"/>
          <w:iCs/>
          <w:noProof/>
          <w:sz w:val="32"/>
          <w:szCs w:val="32"/>
        </w:rPr>
        <w:t xml:space="preserve"> </w:t>
      </w:r>
      <w:r>
        <w:rPr>
          <w:rFonts w:asciiTheme="minorBidi" w:hAnsiTheme="minorBidi" w:hint="cs"/>
          <w:iCs/>
          <w:noProof/>
          <w:sz w:val="32"/>
          <w:szCs w:val="32"/>
          <w:cs/>
          <w:lang w:bidi="th-TH"/>
        </w:rPr>
        <w:t xml:space="preserve">เว็บไซต์ </w:t>
      </w:r>
      <w:r>
        <w:rPr>
          <w:rFonts w:asciiTheme="minorBidi" w:hAnsiTheme="minorBidi"/>
          <w:iCs/>
          <w:noProof/>
          <w:sz w:val="32"/>
          <w:szCs w:val="32"/>
          <w:lang w:bidi="th-TH"/>
        </w:rPr>
        <w:t xml:space="preserve">: </w:t>
      </w:r>
      <w:r w:rsidRPr="00B54F86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F621AF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04:55</w:t>
      </w:r>
    </w:p>
    <w:p w:rsidR="00F621AF" w:rsidRDefault="00F621AF" w:rsidP="00F621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F621AF" w:rsidRDefault="00F621AF" w:rsidP="00F621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760D0B" w:rsidRPr="00F621AF" w:rsidRDefault="00094F82" w:rsidP="00F621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F621AF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F621AF" w:rsidRPr="006E1C6F" w:rsidRDefault="00F621AF" w:rsidP="00F621AF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6E1C6F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E1C6F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 w:rsidRPr="006E1C6F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: http://www.dsd.go.th/Nakhonpathom</w:t>
            </w:r>
            <w:r w:rsidRPr="006E1C6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/ </w:t>
            </w:r>
            <w:r w:rsidRPr="006E1C6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313D38" w:rsidRPr="000C2AAC" w:rsidRDefault="00F621AF" w:rsidP="00F621AF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F81F18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เจ้าหน้าที่ตรวจสอบความพร้อมของสถานที่ เครื่องจักร เครื่องมือและ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F81F18" w:rsidP="00452B6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F81F18" w:rsidP="00452B6B">
            <w:pPr>
              <w:rPr>
                <w:rFonts w:asciiTheme="minorBidi" w:hAnsiTheme="minorBidi"/>
                <w:lang w:bidi="th-TH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E2900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F81F18" w:rsidRPr="000C2AAC" w:rsidRDefault="00F81F18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F81F18" w:rsidP="00AC4ACB">
            <w:pPr>
              <w:rPr>
                <w:rFonts w:asciiTheme="minorBidi" w:hAnsiTheme="minorBidi"/>
              </w:rPr>
            </w:pPr>
            <w:r w:rsidRPr="009F0828">
              <w:rPr>
                <w:rFonts w:asciiTheme="minorBidi" w:hAnsiTheme="minorBidi" w:cs="Cordia New"/>
                <w:i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9F0828">
              <w:rPr>
                <w:rFonts w:asciiTheme="minorBidi" w:hAnsiTheme="minorBidi" w:hint="cs"/>
                <w:i/>
                <w:noProof/>
                <w:sz w:val="32"/>
                <w:szCs w:val="32"/>
                <w:cs/>
                <w:lang w:bidi="th-TH"/>
              </w:rPr>
              <w:t>นครปฐม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ใบอนุญาตดำเนินการทดสอบฝีมือคนหางาน 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F621AF" w:rsidRDefault="00F621AF" w:rsidP="00F621AF">
            <w:pP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135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ม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.5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ลำเหย อ.ดอนตูม จ.นครปฐม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73150 </w:t>
            </w:r>
          </w:p>
          <w:p w:rsidR="00EA6950" w:rsidRPr="000C2AAC" w:rsidRDefault="00F621AF" w:rsidP="00F621AF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. 0 3410 9705-6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. 0 3410 9707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 xml:space="preserve">: </w:t>
            </w:r>
            <w:r w:rsidRPr="00B54F86">
              <w:rPr>
                <w:rFonts w:asciiTheme="minorBidi" w:hAnsiTheme="minorBidi"/>
                <w:iCs/>
                <w:noProof/>
                <w:sz w:val="32"/>
                <w:szCs w:val="32"/>
                <w:lang w:bidi="th-TH"/>
              </w:rPr>
              <w:t>http://www.dsd.go.th/Nakhonpathom</w:t>
            </w:r>
          </w:p>
        </w:tc>
      </w:tr>
    </w:tbl>
    <w:p w:rsidR="00C1539D" w:rsidRPr="00F621AF" w:rsidRDefault="00C1539D" w:rsidP="00F621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ตัวอย่างแบบฟอร์ม สามารถดาวน์โหลดได้ที่เว็บไซต์ </w:t>
      </w:r>
      <w:r w:rsidR="0001493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ฝีมือแรงงาน</w:t>
      </w:r>
      <w:r w:rsidR="00014934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จังหวัดนครปฐม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 </w:t>
      </w:r>
      <w:r w:rsidR="00014934">
        <w:rPr>
          <w:rFonts w:asciiTheme="minorBidi" w:hAnsiTheme="minorBidi"/>
          <w:iCs/>
          <w:noProof/>
          <w:sz w:val="32"/>
          <w:szCs w:val="32"/>
          <w:lang w:bidi="th-TH"/>
        </w:rPr>
        <w:t>http://www.dsd.go.th/Nakhonpathom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B546C4" w:rsidRPr="000C2AAC" w:rsidTr="0064558D">
        <w:tc>
          <w:tcPr>
            <w:tcW w:w="1418" w:type="dxa"/>
          </w:tcPr>
          <w:p w:rsidR="00B546C4" w:rsidRPr="000C2AAC" w:rsidRDefault="00B546C4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B546C4" w:rsidRDefault="00B546C4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ซาฟีนา แวอาลี</w:t>
            </w:r>
          </w:p>
        </w:tc>
      </w:tr>
      <w:tr w:rsidR="00B546C4" w:rsidRPr="000C2AAC" w:rsidTr="0064558D">
        <w:tc>
          <w:tcPr>
            <w:tcW w:w="1418" w:type="dxa"/>
          </w:tcPr>
          <w:p w:rsidR="00B546C4" w:rsidRPr="000C2AAC" w:rsidRDefault="00B546C4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B546C4" w:rsidRDefault="00B546C4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  <w:cs/>
                <w:lang w:bidi="th-TH"/>
              </w:rPr>
              <w:t>มงคล ลีลาธนากร</w:t>
            </w:r>
          </w:p>
        </w:tc>
      </w:tr>
      <w:tr w:rsidR="00B546C4" w:rsidRPr="000C2AAC" w:rsidTr="0064558D">
        <w:tc>
          <w:tcPr>
            <w:tcW w:w="1418" w:type="dxa"/>
          </w:tcPr>
          <w:p w:rsidR="00B546C4" w:rsidRPr="000C2AAC" w:rsidRDefault="00B546C4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B546C4" w:rsidRDefault="00B546C4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สุชาติ ศรีพวงสุวรรณ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4406" w:rsidRDefault="00434406" w:rsidP="00C81DB8">
      <w:pPr>
        <w:spacing w:after="0" w:line="240" w:lineRule="auto"/>
      </w:pPr>
      <w:r>
        <w:separator/>
      </w:r>
    </w:p>
  </w:endnote>
  <w:endnote w:type="continuationSeparator" w:id="1">
    <w:p w:rsidR="00434406" w:rsidRDefault="00434406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4406" w:rsidRDefault="00434406" w:rsidP="00C81DB8">
      <w:pPr>
        <w:spacing w:after="0" w:line="240" w:lineRule="auto"/>
      </w:pPr>
      <w:r>
        <w:separator/>
      </w:r>
    </w:p>
  </w:footnote>
  <w:footnote w:type="continuationSeparator" w:id="1">
    <w:p w:rsidR="00434406" w:rsidRDefault="00434406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D839EA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B546C4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B546C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14934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B46FD"/>
    <w:rsid w:val="003C25A4"/>
    <w:rsid w:val="003F489A"/>
    <w:rsid w:val="003F4A0D"/>
    <w:rsid w:val="00422EAB"/>
    <w:rsid w:val="00434406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F5570"/>
    <w:rsid w:val="00707AED"/>
    <w:rsid w:val="00712638"/>
    <w:rsid w:val="00755DAC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546C4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A5F04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839EA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1AF"/>
    <w:rsid w:val="00F62F55"/>
    <w:rsid w:val="00F8122B"/>
    <w:rsid w:val="00F81F18"/>
    <w:rsid w:val="00FD02E1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3B948-F178-4259-B4A0-E0E39C764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654</TotalTime>
  <Pages>5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q</cp:lastModifiedBy>
  <cp:revision>86</cp:revision>
  <cp:lastPrinted>2015-03-02T15:12:00Z</cp:lastPrinted>
  <dcterms:created xsi:type="dcterms:W3CDTF">2015-04-23T03:41:00Z</dcterms:created>
  <dcterms:modified xsi:type="dcterms:W3CDTF">2015-07-22T04:37:00Z</dcterms:modified>
</cp:coreProperties>
</file>