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474979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474979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44524A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474979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474979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A065D" w:rsidRPr="003C00A5" w:rsidRDefault="003F4A0D" w:rsidP="003A06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3A065D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3A06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3A06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3A06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3A06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3A06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3A065D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3A06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3A06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3A065D" w:rsidP="003A065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การขออนุญาตและการต่อใบอนุญาตดำเนินการทดสอบมาตรฐานฝีมือแรงงานแห่งชาติ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10:04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A065D" w:rsidRPr="006E1C6F" w:rsidRDefault="003A065D" w:rsidP="003A065D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6E1C6F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E1C6F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: http://www.dsd.go.th/Nakhonpathom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3A065D" w:rsidP="003A065D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Pr="003A065D" w:rsidRDefault="008E2900" w:rsidP="003A065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474979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474979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474979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 ออกใบอนุญาตกรณีผ่านการพิจารณา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474979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แบบคำขอรับอนุญาตเป็น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474979" w:rsidP="00AC4AC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lastRenderedPageBreak/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lastRenderedPageBreak/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:rsidR="00AC4ACB" w:rsidRPr="000C2AAC" w:rsidRDefault="00474979" w:rsidP="00AC4AC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:rsidR="00AC4ACB" w:rsidRPr="000C2AAC" w:rsidRDefault="00474979" w:rsidP="00AC4AC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A065D" w:rsidRDefault="003A065D" w:rsidP="003A065D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EA6950" w:rsidRPr="000C2AAC" w:rsidRDefault="003A065D" w:rsidP="003A065D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Pr="003A065D" w:rsidRDefault="00C1539D" w:rsidP="003A065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3A065D" w:rsidRDefault="00F064C0" w:rsidP="008C1396">
            <w:pPr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  <w:p w:rsidR="00474979" w:rsidRPr="003A065D" w:rsidRDefault="00474979" w:rsidP="008C1396">
            <w:pPr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</w:pP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2E338A" w:rsidRPr="000C2AAC" w:rsidTr="0064558D">
        <w:tc>
          <w:tcPr>
            <w:tcW w:w="1418" w:type="dxa"/>
          </w:tcPr>
          <w:p w:rsidR="002E338A" w:rsidRPr="000C2AAC" w:rsidRDefault="002E338A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2E338A" w:rsidRDefault="002E338A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2E338A" w:rsidRPr="000C2AAC" w:rsidTr="0064558D">
        <w:tc>
          <w:tcPr>
            <w:tcW w:w="1418" w:type="dxa"/>
          </w:tcPr>
          <w:p w:rsidR="002E338A" w:rsidRPr="000C2AAC" w:rsidRDefault="002E338A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2E338A" w:rsidRDefault="002E338A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2E338A" w:rsidRPr="000C2AAC" w:rsidTr="0064558D">
        <w:tc>
          <w:tcPr>
            <w:tcW w:w="1418" w:type="dxa"/>
          </w:tcPr>
          <w:p w:rsidR="002E338A" w:rsidRPr="000C2AAC" w:rsidRDefault="002E338A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2E338A" w:rsidRDefault="002E338A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C6C" w:rsidRDefault="00361C6C" w:rsidP="00C81DB8">
      <w:pPr>
        <w:spacing w:after="0" w:line="240" w:lineRule="auto"/>
      </w:pPr>
      <w:r>
        <w:separator/>
      </w:r>
    </w:p>
  </w:endnote>
  <w:endnote w:type="continuationSeparator" w:id="1">
    <w:p w:rsidR="00361C6C" w:rsidRDefault="00361C6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C6C" w:rsidRDefault="00361C6C" w:rsidP="00C81DB8">
      <w:pPr>
        <w:spacing w:after="0" w:line="240" w:lineRule="auto"/>
      </w:pPr>
      <w:r>
        <w:separator/>
      </w:r>
    </w:p>
  </w:footnote>
  <w:footnote w:type="continuationSeparator" w:id="1">
    <w:p w:rsidR="00361C6C" w:rsidRDefault="00361C6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44524A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2E338A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2E338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E338A"/>
    <w:rsid w:val="00313D38"/>
    <w:rsid w:val="003240F6"/>
    <w:rsid w:val="00352D56"/>
    <w:rsid w:val="00353030"/>
    <w:rsid w:val="00357299"/>
    <w:rsid w:val="00361C6C"/>
    <w:rsid w:val="00394708"/>
    <w:rsid w:val="003A065D"/>
    <w:rsid w:val="003C25A4"/>
    <w:rsid w:val="003F489A"/>
    <w:rsid w:val="003F4A0D"/>
    <w:rsid w:val="00422EAB"/>
    <w:rsid w:val="00444BFB"/>
    <w:rsid w:val="0044524A"/>
    <w:rsid w:val="00452B6B"/>
    <w:rsid w:val="00474979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B18A8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241A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9624A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B7752-7B2B-427F-97C3-FB7538AF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6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85</cp:revision>
  <cp:lastPrinted>2015-03-02T15:12:00Z</cp:lastPrinted>
  <dcterms:created xsi:type="dcterms:W3CDTF">2015-04-23T03:41:00Z</dcterms:created>
  <dcterms:modified xsi:type="dcterms:W3CDTF">2015-07-22T04:36:00Z</dcterms:modified>
</cp:coreProperties>
</file>