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E83589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E83589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1B31A4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E83589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E83589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A536A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6A536A" w:rsidRPr="006A536A" w:rsidRDefault="006A536A" w:rsidP="008C1396">
            <w:pPr>
              <w:rPr>
                <w:rFonts w:asciiTheme="minorBidi" w:hAnsiTheme="minorBidi"/>
                <w:iCs/>
                <w:sz w:val="16"/>
                <w:szCs w:val="16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6E1C6F" w:rsidRPr="001B535D" w:rsidRDefault="003F4A0D" w:rsidP="006E1C6F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6E1C6F"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6E1C6F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นครปฐม </w:t>
      </w:r>
      <w:r w:rsidR="006E1C6F">
        <w:rPr>
          <w:rFonts w:asciiTheme="minorBidi" w:hAnsiTheme="minorBidi"/>
          <w:iCs/>
          <w:noProof/>
          <w:sz w:val="32"/>
          <w:szCs w:val="32"/>
          <w:lang w:bidi="th-TH"/>
        </w:rPr>
        <w:t xml:space="preserve">135 </w:t>
      </w:r>
      <w:r w:rsidR="006E1C6F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ม</w:t>
      </w:r>
      <w:r w:rsidR="006E1C6F">
        <w:rPr>
          <w:rFonts w:asciiTheme="minorBidi" w:hAnsiTheme="minorBidi"/>
          <w:iCs/>
          <w:noProof/>
          <w:sz w:val="32"/>
          <w:szCs w:val="32"/>
          <w:lang w:bidi="th-TH"/>
        </w:rPr>
        <w:t xml:space="preserve">.5 </w:t>
      </w:r>
      <w:r w:rsidR="006E1C6F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ต</w:t>
      </w:r>
      <w:r w:rsidR="006E1C6F">
        <w:rPr>
          <w:rFonts w:asciiTheme="minorBidi" w:hAnsiTheme="minorBidi"/>
          <w:iCs/>
          <w:noProof/>
          <w:sz w:val="32"/>
          <w:szCs w:val="32"/>
          <w:lang w:bidi="th-TH"/>
        </w:rPr>
        <w:t>.</w:t>
      </w:r>
      <w:r w:rsidR="006E1C6F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ลำเหย อ.ดอนตูม จ.นครปฐม </w:t>
      </w:r>
      <w:r w:rsidR="006E1C6F">
        <w:rPr>
          <w:rFonts w:asciiTheme="minorBidi" w:hAnsiTheme="minorBidi"/>
          <w:iCs/>
          <w:noProof/>
          <w:sz w:val="32"/>
          <w:szCs w:val="32"/>
          <w:lang w:bidi="th-TH"/>
        </w:rPr>
        <w:t xml:space="preserve">73150 </w:t>
      </w:r>
    </w:p>
    <w:p w:rsidR="003F4A0D" w:rsidRPr="000C2AAC" w:rsidRDefault="006E1C6F" w:rsidP="006E1C6F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. 0 3410 9705-6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โทรสาร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>. 0 3410 9707</w:t>
      </w:r>
      <w:r>
        <w:rPr>
          <w:rFonts w:asciiTheme="minorBidi" w:hAnsiTheme="minorBidi"/>
          <w:iCs/>
          <w:noProof/>
          <w:sz w:val="32"/>
          <w:szCs w:val="32"/>
        </w:rPr>
        <w:t xml:space="preserve">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เว็บไซต์ 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: </w:t>
      </w:r>
      <w:r w:rsidRPr="00B54F86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6E1C6F" w:rsidRPr="006E1C6F" w:rsidRDefault="006E1C6F" w:rsidP="006E1C6F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6E1C6F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E1C6F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: http://www.dsd.go.th/Nakhonpathom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/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313D38" w:rsidRPr="000C2AAC" w:rsidRDefault="006E1C6F" w:rsidP="006E1C6F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</w:tbl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2A6C6E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 ก็จะให้นายทะเบียนออกหนังสืออนุญาต 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E83589" w:rsidP="00452B6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E83589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 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E83589" w:rsidP="00452B6B">
            <w:pPr>
              <w:rPr>
                <w:rFonts w:asciiTheme="minorBidi" w:hAnsiTheme="minorBidi"/>
                <w:cs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463157" w:rsidRDefault="00463157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   เครื่องจักร   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:rsidR="00AC4ACB" w:rsidRPr="000C2AAC" w:rsidRDefault="00B2521B" w:rsidP="00AC4AC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 เครื่องจักร และอุปกรณ์ที่ขออนุญาต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8E2900" w:rsidRPr="006E1C6F" w:rsidRDefault="008E2900" w:rsidP="006E1C6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6E1C6F" w:rsidRDefault="006E1C6F" w:rsidP="006E1C6F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</w:p>
          <w:p w:rsidR="00EA6950" w:rsidRPr="000C2AAC" w:rsidRDefault="006E1C6F" w:rsidP="006E1C6F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: </w:t>
            </w:r>
            <w:r w:rsidRP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http://www.dsd.go.th/Nakhonpathom</w:t>
            </w:r>
          </w:p>
        </w:tc>
      </w:tr>
    </w:tbl>
    <w:p w:rsidR="00C1539D" w:rsidRPr="006E1C6F" w:rsidRDefault="00C1539D" w:rsidP="006E1C6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C1539D" w:rsidRPr="006E1C6F" w:rsidRDefault="00C1539D" w:rsidP="006E1C6F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945623" w:rsidRDefault="0064558D" w:rsidP="0064558D">
      <w:pPr>
        <w:spacing w:after="0" w:line="240" w:lineRule="auto"/>
        <w:rPr>
          <w:rFonts w:asciiTheme="minorBidi" w:hAnsiTheme="minorBidi"/>
          <w:iCs/>
          <w:noProof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</w:p>
    <w:p w:rsidR="0064558D" w:rsidRPr="000C2AAC" w:rsidRDefault="00945623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7E4182" w:rsidRPr="000C2AAC" w:rsidTr="0064558D">
        <w:tc>
          <w:tcPr>
            <w:tcW w:w="1418" w:type="dxa"/>
          </w:tcPr>
          <w:p w:rsidR="007E4182" w:rsidRPr="000C2AAC" w:rsidRDefault="007E4182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7E4182" w:rsidRDefault="007E4182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ซาฟีนา แวอาลี</w:t>
            </w:r>
          </w:p>
        </w:tc>
      </w:tr>
      <w:tr w:rsidR="007E4182" w:rsidRPr="000C2AAC" w:rsidTr="0064558D">
        <w:tc>
          <w:tcPr>
            <w:tcW w:w="1418" w:type="dxa"/>
          </w:tcPr>
          <w:p w:rsidR="007E4182" w:rsidRPr="000C2AAC" w:rsidRDefault="007E4182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7E4182" w:rsidRDefault="007E4182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  <w:cs/>
                <w:lang w:bidi="th-TH"/>
              </w:rPr>
              <w:t>มงคล ลีลาธนากร</w:t>
            </w:r>
          </w:p>
        </w:tc>
      </w:tr>
      <w:tr w:rsidR="007E4182" w:rsidRPr="000C2AAC" w:rsidTr="0064558D">
        <w:tc>
          <w:tcPr>
            <w:tcW w:w="1418" w:type="dxa"/>
          </w:tcPr>
          <w:p w:rsidR="007E4182" w:rsidRPr="000C2AAC" w:rsidRDefault="007E4182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7E4182" w:rsidRDefault="007E4182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สุชาติ ศรีพวงสุวรรณ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8A1" w:rsidRDefault="00AE48A1" w:rsidP="00C81DB8">
      <w:pPr>
        <w:spacing w:after="0" w:line="240" w:lineRule="auto"/>
      </w:pPr>
      <w:r>
        <w:separator/>
      </w:r>
    </w:p>
  </w:endnote>
  <w:endnote w:type="continuationSeparator" w:id="1">
    <w:p w:rsidR="00AE48A1" w:rsidRDefault="00AE48A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8A1" w:rsidRDefault="00AE48A1" w:rsidP="00C81DB8">
      <w:pPr>
        <w:spacing w:after="0" w:line="240" w:lineRule="auto"/>
      </w:pPr>
      <w:r>
        <w:separator/>
      </w:r>
    </w:p>
  </w:footnote>
  <w:footnote w:type="continuationSeparator" w:id="1">
    <w:p w:rsidR="00AE48A1" w:rsidRDefault="00AE48A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1B31A4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7E4182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E418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B31A4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A6C6E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A3D24"/>
    <w:rsid w:val="003C25A4"/>
    <w:rsid w:val="003F489A"/>
    <w:rsid w:val="003F4A0D"/>
    <w:rsid w:val="00422EAB"/>
    <w:rsid w:val="004340BE"/>
    <w:rsid w:val="00444BFB"/>
    <w:rsid w:val="00452B6B"/>
    <w:rsid w:val="00463157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A536A"/>
    <w:rsid w:val="006B37B7"/>
    <w:rsid w:val="006C07C4"/>
    <w:rsid w:val="006C6C22"/>
    <w:rsid w:val="006E1C6F"/>
    <w:rsid w:val="00704581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7E4182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15420"/>
    <w:rsid w:val="00934C64"/>
    <w:rsid w:val="00945623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B31AD"/>
    <w:rsid w:val="00AC4ACB"/>
    <w:rsid w:val="00AE48A1"/>
    <w:rsid w:val="00AE6A9D"/>
    <w:rsid w:val="00AF4A06"/>
    <w:rsid w:val="00B23DA2"/>
    <w:rsid w:val="00B2521B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B316E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83589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21544-9284-4F75-9D0C-076903A50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662</TotalTime>
  <Pages>6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q</cp:lastModifiedBy>
  <cp:revision>90</cp:revision>
  <cp:lastPrinted>2015-03-02T15:12:00Z</cp:lastPrinted>
  <dcterms:created xsi:type="dcterms:W3CDTF">2015-04-23T03:41:00Z</dcterms:created>
  <dcterms:modified xsi:type="dcterms:W3CDTF">2015-07-22T04:36:00Z</dcterms:modified>
</cp:coreProperties>
</file>