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E572A6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E572A6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0B5060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E572A6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E572A6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C14113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B535D" w:rsidRPr="001B535D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1B535D" w:rsidRPr="000C2AAC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1B535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นครปฐม </w:t>
      </w:r>
      <w:r w:rsidR="001B535D">
        <w:rPr>
          <w:rFonts w:asciiTheme="minorBidi" w:hAnsiTheme="minorBidi"/>
          <w:iCs/>
          <w:noProof/>
          <w:sz w:val="32"/>
          <w:szCs w:val="32"/>
          <w:lang w:bidi="th-TH"/>
        </w:rPr>
        <w:t xml:space="preserve">135 </w:t>
      </w:r>
      <w:r w:rsidR="001B535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ม</w:t>
      </w:r>
      <w:r w:rsidR="001B535D">
        <w:rPr>
          <w:rFonts w:asciiTheme="minorBidi" w:hAnsiTheme="minorBidi"/>
          <w:iCs/>
          <w:noProof/>
          <w:sz w:val="32"/>
          <w:szCs w:val="32"/>
          <w:lang w:bidi="th-TH"/>
        </w:rPr>
        <w:t xml:space="preserve">.5 </w:t>
      </w:r>
      <w:r w:rsidR="001B535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ต</w:t>
      </w:r>
      <w:r w:rsidR="001B535D">
        <w:rPr>
          <w:rFonts w:asciiTheme="minorBidi" w:hAnsiTheme="minorBidi"/>
          <w:iCs/>
          <w:noProof/>
          <w:sz w:val="32"/>
          <w:szCs w:val="32"/>
          <w:lang w:bidi="th-TH"/>
        </w:rPr>
        <w:t>.</w:t>
      </w:r>
      <w:r w:rsidR="001B535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ลำเหย อ.ดอนตูม จ.นครปฐม </w:t>
      </w:r>
      <w:r w:rsidR="001B535D">
        <w:rPr>
          <w:rFonts w:asciiTheme="minorBidi" w:hAnsiTheme="minorBidi"/>
          <w:iCs/>
          <w:noProof/>
          <w:sz w:val="32"/>
          <w:szCs w:val="32"/>
          <w:lang w:bidi="th-TH"/>
        </w:rPr>
        <w:t xml:space="preserve">73150 </w:t>
      </w:r>
    </w:p>
    <w:p w:rsidR="003F4A0D" w:rsidRPr="000C2AAC" w:rsidRDefault="001B535D" w:rsidP="001B535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. 0 3410 9705-6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โทรสาร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>. 0 3410 9707</w:t>
      </w:r>
      <w:r>
        <w:rPr>
          <w:rFonts w:asciiTheme="minorBidi" w:hAnsiTheme="minorBidi"/>
          <w:iCs/>
          <w:noProof/>
          <w:sz w:val="32"/>
          <w:szCs w:val="32"/>
        </w:rPr>
        <w:t xml:space="preserve">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เว็บไซต์ 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: </w:t>
      </w:r>
      <w:r w:rsidRPr="00B54F86"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20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การขออนุญาตจัดตั้งศูนย์ฝึกอบรมฝีมือแรงงาน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12:42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B535D" w:rsidRPr="001B535D" w:rsidRDefault="001B535D" w:rsidP="001B535D">
      <w:pPr>
        <w:pStyle w:val="a5"/>
        <w:rPr>
          <w:rFonts w:asciiTheme="minorBidi" w:hAnsiTheme="minorBidi"/>
          <w:iCs/>
          <w:sz w:val="32"/>
          <w:szCs w:val="32"/>
        </w:rPr>
      </w:pPr>
      <w:r w:rsidRPr="001B535D">
        <w:rPr>
          <w:rFonts w:asciiTheme="minorBidi" w:hAnsiTheme="minorBidi"/>
          <w:b/>
          <w:bCs/>
          <w:iCs/>
          <w:sz w:val="32"/>
          <w:szCs w:val="32"/>
          <w:cs/>
          <w:lang w:bidi="th-TH"/>
        </w:rPr>
        <w:t>สถานที่ให้บริการ</w:t>
      </w:r>
      <w:r w:rsidRPr="001B535D">
        <w:rPr>
          <w:rFonts w:asciiTheme="minorBidi" w:hAnsiTheme="minorBidi"/>
          <w:iCs/>
          <w:sz w:val="32"/>
          <w:szCs w:val="32"/>
          <w:cs/>
          <w:lang w:bidi="th-TH"/>
        </w:rPr>
        <w:t xml:space="preserve"> </w:t>
      </w:r>
      <w:r w:rsidRPr="001B535D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Pr="001B535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นครปฐม </w:t>
      </w:r>
      <w:r w:rsidRPr="001B535D">
        <w:rPr>
          <w:rFonts w:asciiTheme="minorBidi" w:hAnsiTheme="minorBidi"/>
          <w:iCs/>
          <w:noProof/>
          <w:sz w:val="32"/>
          <w:szCs w:val="32"/>
          <w:lang w:bidi="th-TH"/>
        </w:rPr>
        <w:t xml:space="preserve">135 </w:t>
      </w:r>
      <w:r w:rsidRPr="001B535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ม</w:t>
      </w:r>
      <w:r w:rsidRPr="001B535D">
        <w:rPr>
          <w:rFonts w:asciiTheme="minorBidi" w:hAnsiTheme="minorBidi"/>
          <w:iCs/>
          <w:noProof/>
          <w:sz w:val="32"/>
          <w:szCs w:val="32"/>
          <w:lang w:bidi="th-TH"/>
        </w:rPr>
        <w:t xml:space="preserve">.5 </w:t>
      </w:r>
      <w:r w:rsidRPr="001B535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ต</w:t>
      </w:r>
      <w:r w:rsidRPr="001B535D">
        <w:rPr>
          <w:rFonts w:asciiTheme="minorBidi" w:hAnsiTheme="minorBidi"/>
          <w:iCs/>
          <w:noProof/>
          <w:sz w:val="32"/>
          <w:szCs w:val="32"/>
          <w:lang w:bidi="th-TH"/>
        </w:rPr>
        <w:t>.</w:t>
      </w:r>
      <w:r w:rsidRPr="001B535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ลำเหย อ.ดอนตูม จ.นครปฐม </w:t>
      </w:r>
      <w:r w:rsidRPr="001B535D">
        <w:rPr>
          <w:rFonts w:asciiTheme="minorBidi" w:hAnsiTheme="minorBidi"/>
          <w:iCs/>
          <w:noProof/>
          <w:sz w:val="32"/>
          <w:szCs w:val="32"/>
          <w:lang w:bidi="th-TH"/>
        </w:rPr>
        <w:t xml:space="preserve">73150 </w:t>
      </w:r>
      <w:r w:rsidRPr="001B535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</w:t>
      </w:r>
      <w:r w:rsidRPr="001B535D">
        <w:rPr>
          <w:rFonts w:asciiTheme="minorBidi" w:hAnsiTheme="minorBidi"/>
          <w:iCs/>
          <w:noProof/>
          <w:sz w:val="32"/>
          <w:szCs w:val="32"/>
          <w:lang w:bidi="th-TH"/>
        </w:rPr>
        <w:t xml:space="preserve">. 0 3410 9705-6 </w:t>
      </w:r>
      <w:r w:rsidRPr="001B535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โทรสาร</w:t>
      </w:r>
      <w:r w:rsidRPr="001B535D">
        <w:rPr>
          <w:rFonts w:asciiTheme="minorBidi" w:hAnsiTheme="minorBidi"/>
          <w:iCs/>
          <w:noProof/>
          <w:sz w:val="32"/>
          <w:szCs w:val="32"/>
          <w:lang w:bidi="th-TH"/>
        </w:rPr>
        <w:t>. 0 3410 9707</w:t>
      </w:r>
      <w:r w:rsidRPr="001B535D">
        <w:rPr>
          <w:rFonts w:asciiTheme="minorBidi" w:hAnsiTheme="minorBidi"/>
          <w:iCs/>
          <w:noProof/>
          <w:sz w:val="32"/>
          <w:szCs w:val="32"/>
        </w:rPr>
        <w:t xml:space="preserve"> </w:t>
      </w:r>
      <w:r w:rsidRPr="001B535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เว็บไซต์ </w:t>
      </w:r>
      <w:r w:rsidRPr="001B535D">
        <w:rPr>
          <w:rFonts w:asciiTheme="minorBidi" w:hAnsiTheme="minorBidi"/>
          <w:iCs/>
          <w:noProof/>
          <w:sz w:val="32"/>
          <w:szCs w:val="32"/>
          <w:lang w:bidi="th-TH"/>
        </w:rPr>
        <w:t>: http://www.dsd.go.th/Nakhonpathom</w:t>
      </w:r>
      <w:r w:rsidRPr="001B535D">
        <w:rPr>
          <w:rFonts w:asciiTheme="minorBidi" w:hAnsiTheme="minorBidi"/>
          <w:iCs/>
          <w:noProof/>
          <w:sz w:val="32"/>
          <w:szCs w:val="32"/>
        </w:rPr>
        <w:t xml:space="preserve"> / </w:t>
      </w:r>
      <w:r w:rsidRPr="001B535D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>ติดต่อด้วยตนเอง ณ หน่วยงาน</w:t>
      </w:r>
    </w:p>
    <w:p w:rsidR="00345EA7" w:rsidRDefault="001B535D" w:rsidP="00C41A20">
      <w:pPr>
        <w:pStyle w:val="a5"/>
        <w:tabs>
          <w:tab w:val="left" w:pos="360"/>
        </w:tabs>
        <w:spacing w:after="0" w:line="240" w:lineRule="auto"/>
        <w:rPr>
          <w:rFonts w:asciiTheme="minorBidi" w:hAnsiTheme="minorBidi"/>
          <w:iCs/>
          <w:noProof/>
          <w:sz w:val="32"/>
          <w:szCs w:val="32"/>
        </w:rPr>
      </w:pPr>
      <w:r w:rsidRPr="000C2AAC">
        <w:rPr>
          <w:rFonts w:asciiTheme="minorBidi" w:hAnsiTheme="minorBidi"/>
          <w:b/>
          <w:bCs/>
          <w:iCs/>
          <w:sz w:val="32"/>
          <w:szCs w:val="32"/>
          <w:cs/>
          <w:lang w:bidi="th-TH"/>
        </w:rPr>
        <w:t xml:space="preserve">ระยะเวลาเปิดให้บริการ </w:t>
      </w:r>
      <w:r w:rsidRPr="000C2AAC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 xml:space="preserve">เปิดให้บริการวัน จันทร์ ถึง วันศุกร์ </w:t>
      </w:r>
      <w:r w:rsidRPr="000C2AAC">
        <w:rPr>
          <w:rFonts w:asciiTheme="minorBidi" w:hAnsiTheme="minorBidi"/>
          <w:iCs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>ยกเว้นวันหยุดที่ทางราชการกำหนด</w:t>
      </w:r>
      <w:r w:rsidRPr="000C2AAC">
        <w:rPr>
          <w:rFonts w:asciiTheme="minorBidi" w:hAnsiTheme="minorBidi"/>
          <w:iCs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 xml:space="preserve">ตั้งแต่เวลา </w:t>
      </w:r>
      <w:r w:rsidRPr="000C2AAC">
        <w:rPr>
          <w:rFonts w:asciiTheme="minorBidi" w:hAnsiTheme="minorBidi"/>
          <w:iCs/>
          <w:noProof/>
          <w:sz w:val="32"/>
          <w:szCs w:val="32"/>
        </w:rPr>
        <w:t xml:space="preserve">08:30 - 16:30 </w:t>
      </w:r>
      <w:r w:rsidRPr="000C2AAC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>น</w:t>
      </w:r>
      <w:r w:rsidRPr="000C2AAC">
        <w:rPr>
          <w:rFonts w:asciiTheme="minorBidi" w:hAnsiTheme="minorBidi"/>
          <w:iCs/>
          <w:noProof/>
          <w:sz w:val="32"/>
          <w:szCs w:val="32"/>
        </w:rPr>
        <w:t>. (</w:t>
      </w:r>
      <w:r w:rsidRPr="000C2AAC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>มีพักเที่ยง</w:t>
      </w:r>
      <w:r w:rsidRPr="000C2AAC">
        <w:rPr>
          <w:rFonts w:asciiTheme="minorBidi" w:hAnsiTheme="minorBidi"/>
          <w:iCs/>
          <w:noProof/>
          <w:sz w:val="32"/>
          <w:szCs w:val="32"/>
        </w:rPr>
        <w:t>)</w:t>
      </w:r>
    </w:p>
    <w:p w:rsidR="00C41A20" w:rsidRDefault="00C41A20" w:rsidP="00C41A20">
      <w:pPr>
        <w:pStyle w:val="a5"/>
        <w:tabs>
          <w:tab w:val="left" w:pos="360"/>
        </w:tabs>
        <w:spacing w:after="0" w:line="240" w:lineRule="auto"/>
        <w:rPr>
          <w:rFonts w:asciiTheme="minorBidi" w:hAnsiTheme="minorBidi"/>
          <w:iCs/>
          <w:noProof/>
          <w:sz w:val="32"/>
          <w:szCs w:val="32"/>
        </w:rPr>
      </w:pPr>
    </w:p>
    <w:p w:rsidR="00C41A20" w:rsidRPr="00C14113" w:rsidRDefault="00C41A20" w:rsidP="00C14113">
      <w:pPr>
        <w:tabs>
          <w:tab w:val="left" w:pos="360"/>
        </w:tabs>
        <w:spacing w:after="0" w:line="240" w:lineRule="auto"/>
        <w:rPr>
          <w:rFonts w:asciiTheme="minorBidi" w:hAnsiTheme="minorBidi"/>
          <w:iCs/>
          <w:noProof/>
          <w:sz w:val="32"/>
          <w:szCs w:val="32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1B535D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ให้ผู้ขอรับอนุญาตยื่นในเขตจังหวัดที่ศูนย์ฝึกอบรมฝีมือแรงงานนั้นตั้งอยู่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เงื่อนไขการจัดตั้งศูนย์ฝึกอบรมฝีมือแรงงาน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สถานประกอบกิจการต้องมีสถานที่ฝึกที่ได้จัดไว้เป็นสัดส่วนแยกจากหน่วยประกอบกิจการ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ศูนย์ฝึกอบรมฝีมือแรงงาน ต้องมีความพร้อมและความเหมาะสมในเรื่อง สถานที่ เครื่องมือ เครื่องจักรอุปกรณ์ หรือสิ่งอำนวยความสะดวก และจะต้องได้รับอนุญาตจากนายทะเบียน ซึ่งเป็นไปตามประกาศคณะกรรมการส่งเสริมการพัฒนาฝีมือแรงงาน เรื่อง หลักเกณฑ์ วิธีการและเงื่อนไขการจดตั้งศูนย์ฝึกอบรมฝีมือแรงงาน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มิถุนายน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 เครื่องมือ เครื่องจักรอุปกรณ์ หรือสิ่งอำนวยความสะดวก 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 และต้องมีสภาพที่ดีและมีความปลอดภัย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เมื่อนายทะเบียนตรวจสอบแล้วเห็นว่าผู้ยื่นคำขอ มีความพร้อมและความเหมาะสมจะออกใบอนุญาตจัดตั้งศูนย์ฝึกอบรมฝีมือแรงงานให้แก่ผู้ยื่นคำขอ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ในกรณีที่นายทะเบียนไม่ให้ความเห็นชอบให้แจ้งเป็นหนังสือพร้อมเหตุผล สิทธิ และระยะเวลาในการอุทธรณ์ให้ผู้ยื่นคำขอทราบ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กรณีใบอนุญาตจัดตั้งศูนย์ฝึกอบรมฝีมือแรงงานสูญหาย ถูกทำลาย หรือชำรุด ลบเลือนในสาระสำคัญ ให้ผู้ขอรับอนุญาตจัดตั้งศูนย์ฝึกอบรมฝีมือแรงงานขอรับใบแทนใบอนุญาต โดยยื่นคำขอพร้อมแนบใบอนุญาต ที่ชำรุดหรือหลักฐานการลงบันทึกประจำวันของพนักงานสอบสวนว่าใบอนุญาตสูญหาย เพื่อประกอบการพิจารณาผู้รับอนุญาตต้องแสดงใบอนุญาตจัดตั้งศูนย์ฝึกอบรมฝีมือแรงงาน ไว้ในที่เปิดเผยและเห็นได้ง่าย ณ ศูนย์ฝึกอบรมฝีมือแรงงาน</w:t>
      </w:r>
    </w:p>
    <w:p w:rsidR="00B23E5C" w:rsidRPr="00B23E5C" w:rsidRDefault="00B23E5C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8E2900" w:rsidRPr="001B535D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B23E5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ผู้ยื่นคำขอ เจ้าหน้าที่ตรวจสอบความครบถ้วนของเอกสารและลงทะเบียนเอกสาร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E572A6" w:rsidP="00452B6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B23E5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เจ้าหน้าที่ออก ตรวจสอบพร้อมของสถานที่ฝึก เครื่องจักร อุปกรณ์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</w:t>
            </w: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E572A6" w:rsidP="00452B6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นายทะเบียนพิจารณาให้ความเห็นชอบและออกใบอนุญาต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ให้แก่ผู้ยื่นคำขอ   แจ้งสถานประกอบกิจการมารับหนังสือรับรอง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E572A6" w:rsidP="00452B6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9D6A37" w:rsidRDefault="009D6A37" w:rsidP="00C41A20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3959" w:rsidRDefault="00C26ED0" w:rsidP="009D6A37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9D6A37" w:rsidRPr="00B23E5C" w:rsidRDefault="009D6A37" w:rsidP="009D6A37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และเอกสารอื่น ๆ ที่เกี่ยวข้องตามรายละเอียดในแบบฟอร์ม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คำขอรับอนุญาตจัดตั้งศูนย์ฝึกอบรมฝีมือแรงงาน 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E572A6" w:rsidP="00AC4AC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สำเนาบัตรประชาชนของผู้เป็นห้างหุ้นส่วนทุกคน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ทะเบียนบ้านของผู้เป็นห้างหุ้นส่วนทุกคน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บัญชีรายชื่อผู้เป็นหุ้นส่วนทุกคน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สำเนาบัตรประจำตัวประชาชนของผู้มีอำนาจทำการแทนนิติบุคคล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สำเนาทะเบียนบ้านของผู้มีอำนาจทำการแทนนิติบุคคล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3959" w:rsidRDefault="00853959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3959" w:rsidRPr="000C2AAC" w:rsidRDefault="00853959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8E2900" w:rsidRPr="001B535D" w:rsidRDefault="008E2900" w:rsidP="001B535D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CD5DC3" w:rsidRDefault="001B535D" w:rsidP="00EA6950">
            <w:pP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</w:p>
          <w:p w:rsidR="00EA6950" w:rsidRPr="000C2AAC" w:rsidRDefault="001B535D" w:rsidP="00EA6950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: </w:t>
            </w:r>
            <w:r w:rsidRP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http://www.dsd.go.th/Nakhonpathom</w:t>
            </w:r>
          </w:p>
        </w:tc>
      </w:tr>
    </w:tbl>
    <w:p w:rsidR="00C1539D" w:rsidRPr="001B535D" w:rsidRDefault="00C1539D" w:rsidP="001B535D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แบบฟอร์มที่ใช้ยื่น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C1539D" w:rsidRPr="001B535D" w:rsidRDefault="00C1539D" w:rsidP="001B535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854D2" w:rsidRDefault="0064558D" w:rsidP="0064558D">
      <w:pPr>
        <w:spacing w:after="0" w:line="240" w:lineRule="auto"/>
        <w:rPr>
          <w:rFonts w:asciiTheme="minorBidi" w:hAnsiTheme="minorBidi" w:cs="Cordia New"/>
          <w:noProof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</w:p>
    <w:p w:rsidR="0064558D" w:rsidRPr="000C2AAC" w:rsidRDefault="006854D2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="0064558D"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29512E" w:rsidRPr="000C2AAC" w:rsidTr="0064558D">
        <w:tc>
          <w:tcPr>
            <w:tcW w:w="1418" w:type="dxa"/>
          </w:tcPr>
          <w:p w:rsidR="0029512E" w:rsidRPr="000C2AAC" w:rsidRDefault="0029512E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29512E" w:rsidRDefault="0029512E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ซาฟีนา แวอาลี</w:t>
            </w:r>
          </w:p>
        </w:tc>
      </w:tr>
      <w:tr w:rsidR="0029512E" w:rsidRPr="000C2AAC" w:rsidTr="0064558D">
        <w:tc>
          <w:tcPr>
            <w:tcW w:w="1418" w:type="dxa"/>
          </w:tcPr>
          <w:p w:rsidR="0029512E" w:rsidRPr="000C2AAC" w:rsidRDefault="0029512E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29512E" w:rsidRDefault="0029512E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  <w:cs/>
                <w:lang w:bidi="th-TH"/>
              </w:rPr>
              <w:t>มงคล ลีลาธนากร</w:t>
            </w:r>
          </w:p>
        </w:tc>
      </w:tr>
      <w:tr w:rsidR="0029512E" w:rsidRPr="000C2AAC" w:rsidTr="0064558D">
        <w:tc>
          <w:tcPr>
            <w:tcW w:w="1418" w:type="dxa"/>
          </w:tcPr>
          <w:p w:rsidR="0029512E" w:rsidRPr="000C2AAC" w:rsidRDefault="0029512E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29512E" w:rsidRDefault="0029512E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สุชาติ ศรีพวงสุวรรณ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FDE" w:rsidRDefault="006A7FDE" w:rsidP="00C81DB8">
      <w:pPr>
        <w:spacing w:after="0" w:line="240" w:lineRule="auto"/>
      </w:pPr>
      <w:r>
        <w:separator/>
      </w:r>
    </w:p>
  </w:endnote>
  <w:endnote w:type="continuationSeparator" w:id="1">
    <w:p w:rsidR="006A7FDE" w:rsidRDefault="006A7FDE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FDE" w:rsidRDefault="006A7FDE" w:rsidP="00C81DB8">
      <w:pPr>
        <w:spacing w:after="0" w:line="240" w:lineRule="auto"/>
      </w:pPr>
      <w:r>
        <w:separator/>
      </w:r>
    </w:p>
  </w:footnote>
  <w:footnote w:type="continuationSeparator" w:id="1">
    <w:p w:rsidR="006A7FDE" w:rsidRDefault="006A7FDE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0B5060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29512E">
          <w:rPr>
            <w:noProof/>
          </w:rPr>
          <w:t>6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29512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55284"/>
    <w:rsid w:val="00067A20"/>
    <w:rsid w:val="00075E4A"/>
    <w:rsid w:val="00090552"/>
    <w:rsid w:val="00094F82"/>
    <w:rsid w:val="000B5060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B535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9512E"/>
    <w:rsid w:val="002B2D62"/>
    <w:rsid w:val="002B3B12"/>
    <w:rsid w:val="002B4D3D"/>
    <w:rsid w:val="002C3E03"/>
    <w:rsid w:val="00313D38"/>
    <w:rsid w:val="003240F6"/>
    <w:rsid w:val="00345EA7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B0CC5"/>
    <w:rsid w:val="005C6B68"/>
    <w:rsid w:val="00600A25"/>
    <w:rsid w:val="006437C0"/>
    <w:rsid w:val="0064558D"/>
    <w:rsid w:val="0065175D"/>
    <w:rsid w:val="006854D2"/>
    <w:rsid w:val="00686AAA"/>
    <w:rsid w:val="00687EB2"/>
    <w:rsid w:val="006974B7"/>
    <w:rsid w:val="006A7FDE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53959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D6A37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23E5C"/>
    <w:rsid w:val="00B509FC"/>
    <w:rsid w:val="00B95782"/>
    <w:rsid w:val="00BC5DA7"/>
    <w:rsid w:val="00BF6CA4"/>
    <w:rsid w:val="00C14113"/>
    <w:rsid w:val="00C1539D"/>
    <w:rsid w:val="00C21238"/>
    <w:rsid w:val="00C26ED0"/>
    <w:rsid w:val="00C3045F"/>
    <w:rsid w:val="00C41A20"/>
    <w:rsid w:val="00C77AEA"/>
    <w:rsid w:val="00C81DB8"/>
    <w:rsid w:val="00CA51BD"/>
    <w:rsid w:val="00CD3DDC"/>
    <w:rsid w:val="00CD5DC3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572A6"/>
    <w:rsid w:val="00E668EE"/>
    <w:rsid w:val="00E90756"/>
    <w:rsid w:val="00E97AE3"/>
    <w:rsid w:val="00EA6950"/>
    <w:rsid w:val="00EB0DD4"/>
    <w:rsid w:val="00EB5853"/>
    <w:rsid w:val="00EC08A9"/>
    <w:rsid w:val="00EF0DAF"/>
    <w:rsid w:val="00F028A3"/>
    <w:rsid w:val="00F039B9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D6E3C-2A3E-447D-B036-AF5C4A269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665</TotalTime>
  <Pages>6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q</cp:lastModifiedBy>
  <cp:revision>92</cp:revision>
  <cp:lastPrinted>2015-03-02T15:12:00Z</cp:lastPrinted>
  <dcterms:created xsi:type="dcterms:W3CDTF">2015-04-23T03:41:00Z</dcterms:created>
  <dcterms:modified xsi:type="dcterms:W3CDTF">2015-07-22T04:36:00Z</dcterms:modified>
</cp:coreProperties>
</file>