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79732C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79732C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8B1BFB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79732C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79732C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CB1904" w:rsidRPr="003C00A5" w:rsidRDefault="003F4A0D" w:rsidP="00CB190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B1904"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CB1904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="00CB1904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="00CB1904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="00CB1904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="00CB1904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="00CB1904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="00CB1904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="00CB1904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</w:p>
    <w:p w:rsidR="003F4A0D" w:rsidRPr="000C2AAC" w:rsidRDefault="00CB1904" w:rsidP="00CB1904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>
        <w:rPr>
          <w:rFonts w:asciiTheme="minorBidi" w:hAnsiTheme="minorBidi"/>
          <w:iCs/>
          <w:noProof/>
          <w:sz w:val="32"/>
          <w:szCs w:val="32"/>
        </w:rPr>
        <w:t xml:space="preserve">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: </w:t>
      </w: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การขอรับรองมาตรฐานฝีมือแรงงานของผู้ประกอบอาชีพ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11:25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CB1904" w:rsidRPr="006E1C6F" w:rsidRDefault="00CB1904" w:rsidP="00CB1904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6E1C6F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E1C6F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: http://www.dsd.go.th/Nakhonpathom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313D38" w:rsidRPr="000C2AAC" w:rsidRDefault="00CB1904" w:rsidP="00CB1904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B1904" w:rsidRDefault="00CB1904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และ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เจ้าหน้าที่ตรวจสอบเอกสารแนบ และรายละเอียดมาตรฐานฝีมือแรงงาน 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79732C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lastRenderedPageBreak/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79732C" w:rsidP="00452B6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ทดสอบฝีมือแรงงาน นับจากวันที่แจ้งมติที่ประชุม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79732C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ผู้ยื่นคำขอหรือผู้แทนเข้าร่วมชี้แจงรายละเอียด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79732C" w:rsidP="00452B6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คณะกรรมการส่งเสริมฯ มีการประชุมเดือนละ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แบบคำขอรับรองมาตรฐานฝีมือแรงงาน  แบบ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:rsidR="00AC4ACB" w:rsidRPr="000C2AAC" w:rsidRDefault="0079732C" w:rsidP="00AC4AC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lastRenderedPageBreak/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:rsidR="00AC4ACB" w:rsidRPr="000C2AAC" w:rsidRDefault="0079732C" w:rsidP="00AC4AC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0C2AAC" w:rsidRDefault="0079732C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:rsidR="00AC4ACB" w:rsidRPr="000C2AAC" w:rsidRDefault="0079732C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:rsidR="00AC4ACB" w:rsidRPr="000C2AAC" w:rsidRDefault="0079732C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:rsidR="00AC4ACB" w:rsidRPr="000C2AAC" w:rsidRDefault="0079732C" w:rsidP="00AC4AC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B1904" w:rsidRDefault="00CB1904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B1904" w:rsidRDefault="00CB1904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B1904" w:rsidRPr="000C2AAC" w:rsidRDefault="00CB1904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19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  <w:gridCol w:w="9639"/>
      </w:tblGrid>
      <w:tr w:rsidR="00CB1904" w:rsidRPr="000C2AAC" w:rsidTr="00CB1904">
        <w:tc>
          <w:tcPr>
            <w:tcW w:w="534" w:type="dxa"/>
          </w:tcPr>
          <w:p w:rsidR="00CB1904" w:rsidRPr="000C2AAC" w:rsidRDefault="00CB1904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CB1904" w:rsidRDefault="00CB1904" w:rsidP="00F37748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</w:p>
          <w:p w:rsidR="00CB1904" w:rsidRPr="000C2AAC" w:rsidRDefault="00CB1904" w:rsidP="00F3774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</w:p>
        </w:tc>
        <w:tc>
          <w:tcPr>
            <w:tcW w:w="9639" w:type="dxa"/>
          </w:tcPr>
          <w:p w:rsidR="00CB1904" w:rsidRPr="000C2AAC" w:rsidRDefault="00CB1904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 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</w:t>
      </w:r>
      <w:r w:rsidR="0079732C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79732C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 พร้อมจัดทำเอกสารมาตรฐานฝีมือแรงงาน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CB1904" w:rsidRDefault="00CB1904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B1904" w:rsidRPr="000C2AAC" w:rsidRDefault="00CB1904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80289E" w:rsidRPr="000C2AAC" w:rsidTr="0064558D">
        <w:tc>
          <w:tcPr>
            <w:tcW w:w="1418" w:type="dxa"/>
          </w:tcPr>
          <w:p w:rsidR="0080289E" w:rsidRPr="000C2AAC" w:rsidRDefault="0080289E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80289E" w:rsidRDefault="0080289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ซาฟีนา แวอาลี</w:t>
            </w:r>
          </w:p>
        </w:tc>
      </w:tr>
      <w:tr w:rsidR="0080289E" w:rsidRPr="000C2AAC" w:rsidTr="0064558D">
        <w:tc>
          <w:tcPr>
            <w:tcW w:w="1418" w:type="dxa"/>
          </w:tcPr>
          <w:p w:rsidR="0080289E" w:rsidRPr="000C2AAC" w:rsidRDefault="0080289E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80289E" w:rsidRDefault="0080289E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  <w:cs/>
                <w:lang w:bidi="th-TH"/>
              </w:rPr>
              <w:t>มงคล ลีลาธนากร</w:t>
            </w:r>
          </w:p>
        </w:tc>
      </w:tr>
      <w:tr w:rsidR="0080289E" w:rsidRPr="000C2AAC" w:rsidTr="0064558D">
        <w:tc>
          <w:tcPr>
            <w:tcW w:w="1418" w:type="dxa"/>
          </w:tcPr>
          <w:p w:rsidR="0080289E" w:rsidRPr="000C2AAC" w:rsidRDefault="0080289E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80289E" w:rsidRDefault="0080289E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สุชาติ ศรีพวงสุวรรณ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153" w:rsidRDefault="00385153" w:rsidP="00C81DB8">
      <w:pPr>
        <w:spacing w:after="0" w:line="240" w:lineRule="auto"/>
      </w:pPr>
      <w:r>
        <w:separator/>
      </w:r>
    </w:p>
  </w:endnote>
  <w:endnote w:type="continuationSeparator" w:id="1">
    <w:p w:rsidR="00385153" w:rsidRDefault="0038515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153" w:rsidRDefault="00385153" w:rsidP="00C81DB8">
      <w:pPr>
        <w:spacing w:after="0" w:line="240" w:lineRule="auto"/>
      </w:pPr>
      <w:r>
        <w:separator/>
      </w:r>
    </w:p>
  </w:footnote>
  <w:footnote w:type="continuationSeparator" w:id="1">
    <w:p w:rsidR="00385153" w:rsidRDefault="0038515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8B1BFB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80289E">
          <w:rPr>
            <w:noProof/>
          </w:rPr>
          <w:t>7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80289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85153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9732C"/>
    <w:rsid w:val="007A480D"/>
    <w:rsid w:val="007E1E74"/>
    <w:rsid w:val="0080289E"/>
    <w:rsid w:val="00811134"/>
    <w:rsid w:val="0085230C"/>
    <w:rsid w:val="00862FC5"/>
    <w:rsid w:val="0087182F"/>
    <w:rsid w:val="0087509D"/>
    <w:rsid w:val="008A3CB7"/>
    <w:rsid w:val="008B1BFB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41B1A"/>
    <w:rsid w:val="00C77AEA"/>
    <w:rsid w:val="00C81DB8"/>
    <w:rsid w:val="00CA51BD"/>
    <w:rsid w:val="00CB1904"/>
    <w:rsid w:val="00CD3DDC"/>
    <w:rsid w:val="00CE4A67"/>
    <w:rsid w:val="00CE687B"/>
    <w:rsid w:val="00CF27C9"/>
    <w:rsid w:val="00D0421D"/>
    <w:rsid w:val="00D1127F"/>
    <w:rsid w:val="00D12800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0E24A-132F-4C40-8B52-D1867CD5F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654</TotalTime>
  <Pages>7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q</cp:lastModifiedBy>
  <cp:revision>85</cp:revision>
  <cp:lastPrinted>2015-03-02T15:12:00Z</cp:lastPrinted>
  <dcterms:created xsi:type="dcterms:W3CDTF">2015-04-23T03:41:00Z</dcterms:created>
  <dcterms:modified xsi:type="dcterms:W3CDTF">2015-07-22T04:35:00Z</dcterms:modified>
</cp:coreProperties>
</file>