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8D26C4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8D26C4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BC67B4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8D26C4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8D26C4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54F86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:rsidR="002E276F" w:rsidRPr="0087182F" w:rsidRDefault="002E276F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2E276F" w:rsidRPr="0087182F" w:rsidRDefault="002E276F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2E276F" w:rsidRPr="0087182F" w:rsidRDefault="002E276F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C00A5" w:rsidRPr="003C00A5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B54F86" w:rsidRPr="000C2AAC">
        <w:rPr>
          <w:rFonts w:asciiTheme="minorBidi" w:hAnsiTheme="minorBidi" w:cs="Cordia New"/>
          <w:iCs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B54F86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นครปฐม </w:t>
      </w:r>
      <w:r w:rsidR="00B54F86">
        <w:rPr>
          <w:rFonts w:asciiTheme="minorBidi" w:hAnsiTheme="minorBidi"/>
          <w:iCs/>
          <w:noProof/>
          <w:sz w:val="32"/>
          <w:szCs w:val="32"/>
          <w:lang w:bidi="th-TH"/>
        </w:rPr>
        <w:t xml:space="preserve">135 </w:t>
      </w:r>
      <w:r w:rsidR="00B54F86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ม</w:t>
      </w:r>
      <w:r w:rsidR="00B54F86">
        <w:rPr>
          <w:rFonts w:asciiTheme="minorBidi" w:hAnsiTheme="minorBidi"/>
          <w:iCs/>
          <w:noProof/>
          <w:sz w:val="32"/>
          <w:szCs w:val="32"/>
          <w:lang w:bidi="th-TH"/>
        </w:rPr>
        <w:t xml:space="preserve">.5 </w:t>
      </w:r>
      <w:r w:rsidR="00B54F86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ต</w:t>
      </w:r>
      <w:r w:rsidR="00B54F86">
        <w:rPr>
          <w:rFonts w:asciiTheme="minorBidi" w:hAnsiTheme="minorBidi"/>
          <w:iCs/>
          <w:noProof/>
          <w:sz w:val="32"/>
          <w:szCs w:val="32"/>
          <w:lang w:bidi="th-TH"/>
        </w:rPr>
        <w:t>.</w:t>
      </w:r>
      <w:r w:rsidR="00B54F86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ลำเหย อ.ดอนตูม จ.นครปฐม </w:t>
      </w:r>
      <w:r w:rsidR="00B54F86">
        <w:rPr>
          <w:rFonts w:asciiTheme="minorBidi" w:hAnsiTheme="minorBidi"/>
          <w:iCs/>
          <w:noProof/>
          <w:sz w:val="32"/>
          <w:szCs w:val="32"/>
          <w:lang w:bidi="th-TH"/>
        </w:rPr>
        <w:t xml:space="preserve">73150 </w:t>
      </w:r>
    </w:p>
    <w:p w:rsidR="003F4A0D" w:rsidRPr="000C2AAC" w:rsidRDefault="00B54F86" w:rsidP="003C00A5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. 0 3410 9705-6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โทรสาร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>. 0 3410 9707</w:t>
      </w:r>
      <w:r>
        <w:rPr>
          <w:rFonts w:asciiTheme="minorBidi" w:hAnsiTheme="minorBidi"/>
          <w:iCs/>
          <w:noProof/>
          <w:sz w:val="32"/>
          <w:szCs w:val="32"/>
        </w:rPr>
        <w:t xml:space="preserve">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เว็บไซต์ 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: </w:t>
      </w:r>
      <w:r w:rsidRPr="00B54F86">
        <w:rPr>
          <w:rFonts w:asciiTheme="minorBidi" w:hAnsiTheme="minorBidi"/>
          <w:iCs/>
          <w:noProof/>
          <w:sz w:val="32"/>
          <w:szCs w:val="32"/>
          <w:lang w:bidi="th-TH"/>
        </w:rPr>
        <w:t>http://www.dsd.go.th/Nakhonpathom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2E276F" w:rsidRDefault="00760D0B" w:rsidP="002E276F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 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</w:t>
      </w:r>
    </w:p>
    <w:p w:rsidR="005128F1" w:rsidRDefault="005128F1" w:rsidP="005128F1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5128F1" w:rsidRDefault="005128F1" w:rsidP="005128F1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5128F1" w:rsidRPr="005128F1" w:rsidRDefault="005128F1" w:rsidP="005128F1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="00B54F86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 w:rsidR="00B54F86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 w:rsidR="00B54F86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 w:rsidR="00B54F86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 w:rsidR="00B54F86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="00B54F86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 w:rsidR="00B54F86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 w:rsidR="00B54F86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73150 </w:t>
            </w:r>
            <w:r w:rsidR="00B54F86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="00B54F86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 w:rsidR="00B54F86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 w:rsidR="00B54F86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 w:rsidR="00B54F86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="00B54F86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="00B54F86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: </w:t>
            </w:r>
            <w:r w:rsidR="00B54F86" w:rsidRPr="00B54F86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http://www.dsd.go.th/Nakhonpathom</w:t>
            </w:r>
            <w:r w:rsidR="00B54F86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B54F86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</w:tc>
      </w:tr>
    </w:tbl>
    <w:p w:rsidR="008E2900" w:rsidRPr="00B54F86" w:rsidRDefault="008E2900" w:rsidP="00B54F86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B54F86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สามารถยื่นคำขอต่อนายทะเบียนพร้อมด้วยเอกสารหลักฐานตามที่กำหนดไว้ในแบบ ทค</w:t>
      </w:r>
      <w:r w:rsidRPr="000C2AAC">
        <w:rPr>
          <w:rFonts w:asciiTheme="minorBidi" w:hAnsiTheme="minorBidi"/>
          <w:noProof/>
          <w:sz w:val="32"/>
          <w:szCs w:val="32"/>
        </w:rPr>
        <w:t>.1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</w:p>
    <w:p w:rsidR="002E276F" w:rsidRDefault="002E276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2E276F" w:rsidRPr="000C2AAC" w:rsidRDefault="002E276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ขั้นตอนการขอใบอนุญาต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1.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ผู้มีความประสงค์ยื่นคำขอและตรวจสอบความถูกต้องครบถ้วนของเอกสาร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2.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นัดหมายคณะทำงานตรวจสอบ และผู้ยื่นคำขอ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8D26C4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8D26C4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8D26C4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E2900" w:rsidRPr="000C2AAC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แบบคำขอรับใบอนุญาตดำเนินการทดสอบฝีมือคนหางาน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:rsidR="00AC4ACB" w:rsidRPr="000C2AAC" w:rsidRDefault="008D26C4" w:rsidP="00AC4AC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คำขอ 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ใบอนุญาตดำเนินการทดสอบฝีมือคนหางาน 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C00A5" w:rsidRDefault="00B54F86" w:rsidP="00EA6950">
            <w:pP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73150</w:t>
            </w:r>
          </w:p>
          <w:p w:rsidR="00EA6950" w:rsidRPr="000C2AAC" w:rsidRDefault="00B54F86" w:rsidP="00EA6950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: </w:t>
            </w:r>
            <w:r w:rsidRPr="00B54F86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http://www.dsd.go.th/Nakhonpathom</w:t>
            </w:r>
          </w:p>
        </w:tc>
      </w:tr>
    </w:tbl>
    <w:p w:rsidR="00C1539D" w:rsidRDefault="00C1539D" w:rsidP="00B54F86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C3DF4" w:rsidRDefault="00DC3DF4" w:rsidP="00B54F86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C3DF4" w:rsidRPr="00B54F86" w:rsidRDefault="00DC3DF4" w:rsidP="00B54F86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.1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C1539D" w:rsidRPr="00DC3DF4" w:rsidRDefault="00C1539D" w:rsidP="00DC3DF4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</w:t>
      </w:r>
      <w:r w:rsidR="000A4DC3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ฝีมือแรงงาน</w:t>
      </w:r>
      <w:r w:rsidR="000A4DC3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จังหวัดนครปฐม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 </w:t>
      </w:r>
      <w:r w:rsidR="000A4DC3">
        <w:rPr>
          <w:rFonts w:asciiTheme="minorBidi" w:hAnsiTheme="minorBidi"/>
          <w:iCs/>
          <w:noProof/>
          <w:sz w:val="32"/>
          <w:szCs w:val="32"/>
          <w:lang w:bidi="th-TH"/>
        </w:rPr>
        <w:t>http://www.dsd.go.th/Nakhonpathom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314E53" w:rsidRPr="000C2AAC" w:rsidTr="0064558D">
        <w:tc>
          <w:tcPr>
            <w:tcW w:w="1418" w:type="dxa"/>
          </w:tcPr>
          <w:p w:rsidR="00314E53" w:rsidRPr="000C2AAC" w:rsidRDefault="00314E53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314E53" w:rsidRDefault="00314E53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ซาฟีนา แวอาลี</w:t>
            </w:r>
          </w:p>
        </w:tc>
      </w:tr>
      <w:tr w:rsidR="00314E53" w:rsidRPr="000C2AAC" w:rsidTr="0064558D">
        <w:tc>
          <w:tcPr>
            <w:tcW w:w="1418" w:type="dxa"/>
          </w:tcPr>
          <w:p w:rsidR="00314E53" w:rsidRPr="000C2AAC" w:rsidRDefault="00314E53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314E53" w:rsidRDefault="00314E53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  <w:cs/>
                <w:lang w:bidi="th-TH"/>
              </w:rPr>
              <w:t>มงคล ลีลาธนากร</w:t>
            </w:r>
          </w:p>
        </w:tc>
      </w:tr>
      <w:tr w:rsidR="00314E53" w:rsidRPr="000C2AAC" w:rsidTr="0064558D">
        <w:tc>
          <w:tcPr>
            <w:tcW w:w="1418" w:type="dxa"/>
          </w:tcPr>
          <w:p w:rsidR="00314E53" w:rsidRPr="000C2AAC" w:rsidRDefault="00314E53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314E53" w:rsidRDefault="00314E53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สุชาติ ศรีพวงสุวรรณ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77B7" w:rsidRDefault="009C77B7" w:rsidP="00C81DB8">
      <w:pPr>
        <w:spacing w:after="0" w:line="240" w:lineRule="auto"/>
      </w:pPr>
      <w:r>
        <w:separator/>
      </w:r>
    </w:p>
  </w:endnote>
  <w:endnote w:type="continuationSeparator" w:id="1">
    <w:p w:rsidR="009C77B7" w:rsidRDefault="009C77B7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77B7" w:rsidRDefault="009C77B7" w:rsidP="00C81DB8">
      <w:pPr>
        <w:spacing w:after="0" w:line="240" w:lineRule="auto"/>
      </w:pPr>
      <w:r>
        <w:separator/>
      </w:r>
    </w:p>
  </w:footnote>
  <w:footnote w:type="continuationSeparator" w:id="1">
    <w:p w:rsidR="009C77B7" w:rsidRDefault="009C77B7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BC67B4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314E53">
          <w:rPr>
            <w:noProof/>
          </w:rPr>
          <w:t>5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314E5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A4DC3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E276F"/>
    <w:rsid w:val="00313D38"/>
    <w:rsid w:val="00314E53"/>
    <w:rsid w:val="003240F6"/>
    <w:rsid w:val="00352D56"/>
    <w:rsid w:val="00353030"/>
    <w:rsid w:val="00357299"/>
    <w:rsid w:val="00394708"/>
    <w:rsid w:val="003C00A5"/>
    <w:rsid w:val="003C25A4"/>
    <w:rsid w:val="003D41EB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128F1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26C4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C77B7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54F86"/>
    <w:rsid w:val="00B95782"/>
    <w:rsid w:val="00BC5DA7"/>
    <w:rsid w:val="00BC67B4"/>
    <w:rsid w:val="00BE17F0"/>
    <w:rsid w:val="00BF6CA4"/>
    <w:rsid w:val="00C1539D"/>
    <w:rsid w:val="00C17C23"/>
    <w:rsid w:val="00C21238"/>
    <w:rsid w:val="00C26ED0"/>
    <w:rsid w:val="00C3045F"/>
    <w:rsid w:val="00C415F0"/>
    <w:rsid w:val="00C77AEA"/>
    <w:rsid w:val="00C81DB8"/>
    <w:rsid w:val="00C82C34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8403A"/>
    <w:rsid w:val="00DC3DF4"/>
    <w:rsid w:val="00E00F3F"/>
    <w:rsid w:val="00E01AA0"/>
    <w:rsid w:val="00E06DC1"/>
    <w:rsid w:val="00E279FB"/>
    <w:rsid w:val="00E33AD5"/>
    <w:rsid w:val="00E56012"/>
    <w:rsid w:val="00E644A3"/>
    <w:rsid w:val="00E66609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C63B6-76E0-4D6C-8557-116AA65BB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675</TotalTime>
  <Pages>5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q</cp:lastModifiedBy>
  <cp:revision>92</cp:revision>
  <cp:lastPrinted>2015-03-02T15:12:00Z</cp:lastPrinted>
  <dcterms:created xsi:type="dcterms:W3CDTF">2015-04-23T03:41:00Z</dcterms:created>
  <dcterms:modified xsi:type="dcterms:W3CDTF">2015-07-22T04:35:00Z</dcterms:modified>
</cp:coreProperties>
</file>