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 กรมพัฒนาฝีมือแรงงาน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ถนนมิตรไมตรี  แขวงดินแดง เขตดินแดง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02-245-1707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415,416,417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1B1E319A" w14:textId="77777777" w:rsidTr="009B7715">
        <w:tc>
          <w:tcPr>
            <w:tcW w:w="675" w:type="dxa"/>
          </w:tcPr>
          <w:p w14:paraId="570504F6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69C2EBA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ณ หน่วยงาน</w:t>
            </w:r>
          </w:p>
          <w:p w14:paraId="60B992D9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A4383A5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38011885" w14:textId="77777777" w:rsidTr="009B7715">
        <w:tc>
          <w:tcPr>
            <w:tcW w:w="675" w:type="dxa"/>
          </w:tcPr>
          <w:p w14:paraId="7061A08F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C596FF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E28D3F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F5842A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67B41E0B" w14:textId="77777777" w:rsidTr="009B7715">
        <w:tc>
          <w:tcPr>
            <w:tcW w:w="675" w:type="dxa"/>
          </w:tcPr>
          <w:p w14:paraId="1D166DBA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07C300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74AF32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515FEA80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กรณีส่งลูกจ้างไปรับการฝึกภายนอก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47B4871" w14:textId="77777777" w:rsidTr="00313D38">
        <w:tc>
          <w:tcPr>
            <w:tcW w:w="675" w:type="dxa"/>
            <w:vAlign w:val="center"/>
          </w:tcPr>
          <w:p w14:paraId="03F17B4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12AF6D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1E0CCA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81702C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15D227F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A533A5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25F2FE9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61EBE6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19788A4" w14:textId="77777777" w:rsidTr="00313D38">
        <w:tc>
          <w:tcPr>
            <w:tcW w:w="675" w:type="dxa"/>
            <w:vAlign w:val="center"/>
          </w:tcPr>
          <w:p w14:paraId="5896D46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D5FDDA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1C6D57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3F7030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63B049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12D17A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19F093D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D639D5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C5CFD6A" w14:textId="77777777" w:rsidTr="004E651F">
        <w:tc>
          <w:tcPr>
            <w:tcW w:w="675" w:type="dxa"/>
            <w:vAlign w:val="center"/>
          </w:tcPr>
          <w:p w14:paraId="1D61CF5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C5C660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แรงงานและการฝึกเปลี่ยนสาขาอาชีพ 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14:paraId="0FC29B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37DD9E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0D732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B07F1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ACE03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AAE968B" w14:textId="77777777" w:rsidTr="004E651F">
        <w:tc>
          <w:tcPr>
            <w:tcW w:w="675" w:type="dxa"/>
            <w:vAlign w:val="center"/>
          </w:tcPr>
          <w:p w14:paraId="66728F1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3E85F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 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4A13B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869F2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637A3EC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3C6C5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B8790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0A31A50" w14:textId="77777777" w:rsidTr="004E651F">
        <w:tc>
          <w:tcPr>
            <w:tcW w:w="675" w:type="dxa"/>
            <w:vAlign w:val="center"/>
          </w:tcPr>
          <w:p w14:paraId="16D23F7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AD8B01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5E8144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35E00C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850426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A107C8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58529D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84DF332" w14:textId="77777777" w:rsidTr="004E651F">
        <w:tc>
          <w:tcPr>
            <w:tcW w:w="675" w:type="dxa"/>
            <w:vAlign w:val="center"/>
          </w:tcPr>
          <w:p w14:paraId="4C35368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07A574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 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072FE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36885E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289BA6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65E0E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169F0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5275830" w14:textId="77777777" w:rsidTr="004E651F">
        <w:tc>
          <w:tcPr>
            <w:tcW w:w="675" w:type="dxa"/>
            <w:vAlign w:val="center"/>
          </w:tcPr>
          <w:p w14:paraId="5177993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43E64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14:paraId="18B548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D9AFF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35BE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ECAC5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3FF53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96A80C7" w14:textId="77777777" w:rsidTr="004E651F">
        <w:tc>
          <w:tcPr>
            <w:tcW w:w="675" w:type="dxa"/>
            <w:vAlign w:val="center"/>
          </w:tcPr>
          <w:p w14:paraId="316F1E0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EDFBE4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89435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8D89C6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8F3E3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F676F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E27015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E404D45" w14:textId="77777777" w:rsidTr="004E651F">
        <w:tc>
          <w:tcPr>
            <w:tcW w:w="675" w:type="dxa"/>
            <w:vAlign w:val="center"/>
          </w:tcPr>
          <w:p w14:paraId="65DB31E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5163C1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14:paraId="610B27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3E9C7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AA5CB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58AE84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CFDC3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B0E7040" w14:textId="77777777" w:rsidTr="00C1539D">
        <w:tc>
          <w:tcPr>
            <w:tcW w:w="534" w:type="dxa"/>
          </w:tcPr>
          <w:p w14:paraId="33E1543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66991E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6CFAAADE" w14:textId="77777777" w:rsidTr="00C1539D">
        <w:tc>
          <w:tcPr>
            <w:tcW w:w="534" w:type="dxa"/>
          </w:tcPr>
          <w:p w14:paraId="73F54FB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FF30A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 0 2390 0261-5 )</w:t>
            </w:r>
          </w:p>
        </w:tc>
      </w:tr>
      <w:tr w:rsidR="00EA6950" w:rsidRPr="000C2AAC" w14:paraId="029E32AE" w14:textId="77777777" w:rsidTr="00C1539D">
        <w:tc>
          <w:tcPr>
            <w:tcW w:w="534" w:type="dxa"/>
          </w:tcPr>
          <w:p w14:paraId="677A00E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E82951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62308F" w14:textId="77777777" w:rsidR="00D505FA" w:rsidRDefault="00D505FA" w:rsidP="00C81DB8">
      <w:pPr>
        <w:spacing w:after="0" w:line="240" w:lineRule="auto"/>
      </w:pPr>
      <w:r>
        <w:separator/>
      </w:r>
    </w:p>
  </w:endnote>
  <w:endnote w:type="continuationSeparator" w:id="0">
    <w:p w14:paraId="578901E7" w14:textId="77777777" w:rsidR="00D505FA" w:rsidRDefault="00D505F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47A5E0" w14:textId="77777777" w:rsidR="00D505FA" w:rsidRDefault="00D505FA" w:rsidP="00C81DB8">
      <w:pPr>
        <w:spacing w:after="0" w:line="240" w:lineRule="auto"/>
      </w:pPr>
      <w:r>
        <w:separator/>
      </w:r>
    </w:p>
  </w:footnote>
  <w:footnote w:type="continuationSeparator" w:id="0">
    <w:p w14:paraId="5101E36A" w14:textId="77777777" w:rsidR="00D505FA" w:rsidRDefault="00D505F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793C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E1793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5FA"/>
    <w:rsid w:val="00D5060E"/>
    <w:rsid w:val="00D51311"/>
    <w:rsid w:val="00E00F3F"/>
    <w:rsid w:val="00E01AA0"/>
    <w:rsid w:val="00E06DC1"/>
    <w:rsid w:val="00E1793C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19F49-7EBB-4618-819D-B5C0F0332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10</Pages>
  <Words>1573</Words>
  <Characters>8970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2015-07-22T07:36:00Z</dcterms:created>
  <dcterms:modified xsi:type="dcterms:W3CDTF">2015-07-22T07:36:00Z</dcterms:modified>
</cp:coreProperties>
</file>