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31851F51" w14:textId="77777777" w:rsidTr="008C1396">
        <w:tc>
          <w:tcPr>
            <w:tcW w:w="675" w:type="dxa"/>
          </w:tcPr>
          <w:p w14:paraId="67207E50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49AA93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1C598662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FB6244A" w14:textId="77777777" w:rsidTr="008C1396">
        <w:tc>
          <w:tcPr>
            <w:tcW w:w="675" w:type="dxa"/>
          </w:tcPr>
          <w:p w14:paraId="5B0F255D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F1950C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393DB784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0278925" w:rsidR="003F4A0D" w:rsidRPr="00C14559" w:rsidRDefault="003F4A0D" w:rsidP="00C14559">
      <w:pPr>
        <w:spacing w:after="0"/>
        <w:ind w:left="360"/>
        <w:rPr>
          <w:rFonts w:asciiTheme="minorBidi" w:hAnsiTheme="minorBidi" w:hint="cs"/>
          <w:b/>
          <w:bCs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14559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C14559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C1455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C14559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C14559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C14559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http://www.dsd.go.th/DSD/Home/Agency/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0B05D3A9" w14:textId="77777777" w:rsidTr="009B7715">
        <w:tc>
          <w:tcPr>
            <w:tcW w:w="675" w:type="dxa"/>
          </w:tcPr>
          <w:p w14:paraId="599ADC7C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509645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45AB7D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74B9E54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67F01C61" w14:textId="77777777" w:rsidTr="009B7715">
        <w:tc>
          <w:tcPr>
            <w:tcW w:w="675" w:type="dxa"/>
          </w:tcPr>
          <w:p w14:paraId="7995B76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FA92541" w14:textId="6CC7F0A9" w:rsidR="00094F82" w:rsidRPr="00C14559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C14559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C14559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C14559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C1455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C14559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C14559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C14559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17073C28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B9B82A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042C4C3C" w14:textId="77777777" w:rsidTr="009B7715">
        <w:tc>
          <w:tcPr>
            <w:tcW w:w="675" w:type="dxa"/>
          </w:tcPr>
          <w:p w14:paraId="017D9BAB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AC9AE3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62D253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CF95484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11AC455" w14:textId="77777777" w:rsidTr="00313D38">
        <w:tc>
          <w:tcPr>
            <w:tcW w:w="675" w:type="dxa"/>
            <w:vAlign w:val="center"/>
          </w:tcPr>
          <w:p w14:paraId="32754C13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8F44A2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ECE489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AC36AB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5E218F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DE3B84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42271C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58730F3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48338C3" w14:textId="77777777" w:rsidTr="00313D38">
        <w:tc>
          <w:tcPr>
            <w:tcW w:w="675" w:type="dxa"/>
            <w:vAlign w:val="center"/>
          </w:tcPr>
          <w:p w14:paraId="0AEAE28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001DD6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297189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99691C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30623E2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3F6477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A21558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4BDB3B6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7D9F3AA6" w14:textId="77777777" w:rsidTr="00090552">
        <w:tc>
          <w:tcPr>
            <w:tcW w:w="534" w:type="dxa"/>
          </w:tcPr>
          <w:p w14:paraId="29254FDB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1775552F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0B51B0A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57F21868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0301CD36" w14:textId="77777777" w:rsidTr="00C1539D">
        <w:tc>
          <w:tcPr>
            <w:tcW w:w="534" w:type="dxa"/>
          </w:tcPr>
          <w:p w14:paraId="6099EF9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C891BF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28C0D516" w14:textId="77777777" w:rsidTr="00C1539D">
        <w:tc>
          <w:tcPr>
            <w:tcW w:w="534" w:type="dxa"/>
          </w:tcPr>
          <w:p w14:paraId="772A503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D54C97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2557484" w14:textId="77777777" w:rsidTr="00C1539D">
        <w:tc>
          <w:tcPr>
            <w:tcW w:w="534" w:type="dxa"/>
          </w:tcPr>
          <w:p w14:paraId="08BB691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BB3E6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623A20" w14:textId="77777777" w:rsidR="00E44339" w:rsidRDefault="00E44339" w:rsidP="00C81DB8">
      <w:pPr>
        <w:spacing w:after="0" w:line="240" w:lineRule="auto"/>
      </w:pPr>
      <w:r>
        <w:separator/>
      </w:r>
    </w:p>
  </w:endnote>
  <w:endnote w:type="continuationSeparator" w:id="0">
    <w:p w14:paraId="7E00440A" w14:textId="77777777" w:rsidR="00E44339" w:rsidRDefault="00E4433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2CDCB8" w14:textId="77777777" w:rsidR="00E44339" w:rsidRDefault="00E44339" w:rsidP="00C81DB8">
      <w:pPr>
        <w:spacing w:after="0" w:line="240" w:lineRule="auto"/>
      </w:pPr>
      <w:r>
        <w:separator/>
      </w:r>
    </w:p>
  </w:footnote>
  <w:footnote w:type="continuationSeparator" w:id="0">
    <w:p w14:paraId="588ED9BF" w14:textId="77777777" w:rsidR="00E44339" w:rsidRDefault="00E4433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4559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1455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4559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44339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2294C-58A9-4262-BFDA-C0D9A4D1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6</Pages>
  <Words>1074</Words>
  <Characters>6122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2015-07-22T07:33:00Z</dcterms:created>
  <dcterms:modified xsi:type="dcterms:W3CDTF">2015-07-22T07:33:00Z</dcterms:modified>
</cp:coreProperties>
</file>