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7CDCD5C3" w:rsidR="003F4A0D" w:rsidRPr="00066126" w:rsidRDefault="003F4A0D" w:rsidP="00066126">
      <w:pPr>
        <w:spacing w:after="0"/>
        <w:ind w:left="360"/>
        <w:rPr>
          <w:rFonts w:asciiTheme="minorBidi" w:hAnsiTheme="minorBidi" w:hint="cs"/>
          <w:b/>
          <w:bCs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066126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  </w:t>
      </w:r>
      <w:r w:rsidR="00066126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066126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0661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066126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066126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066126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 กรมพัฒนาฝีมือแรงงาน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ถนนมิตรไมตรี  แขวงดินแดง เขตดินแดง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02-245-1707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415,416,417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401321DF" w14:textId="77777777" w:rsidTr="009B7715">
        <w:tc>
          <w:tcPr>
            <w:tcW w:w="675" w:type="dxa"/>
          </w:tcPr>
          <w:p w14:paraId="5AC3AE88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00B85EE" w14:textId="1DE03ECE" w:rsidR="00094F82" w:rsidRPr="00066126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66126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066126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066126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0661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066126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066126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066126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  <w:p w14:paraId="751DABDD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E57242A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93F2827" w14:textId="77777777" w:rsidTr="009B7715">
        <w:tc>
          <w:tcPr>
            <w:tcW w:w="675" w:type="dxa"/>
          </w:tcPr>
          <w:p w14:paraId="39072DD8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3769C6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585AC23B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CDA2EB9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3162A930" w14:textId="77777777" w:rsidTr="009B7715">
        <w:tc>
          <w:tcPr>
            <w:tcW w:w="675" w:type="dxa"/>
          </w:tcPr>
          <w:p w14:paraId="16F43BCF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2A72D4C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52817FD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D117281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82E5486" w14:textId="77777777" w:rsidTr="00313D38">
        <w:tc>
          <w:tcPr>
            <w:tcW w:w="675" w:type="dxa"/>
            <w:vAlign w:val="center"/>
          </w:tcPr>
          <w:p w14:paraId="3101669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DCA562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657C3B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FFC7AD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401032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5E233A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71E5452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39A795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5DE4A7D" w14:textId="77777777" w:rsidTr="00313D38">
        <w:tc>
          <w:tcPr>
            <w:tcW w:w="675" w:type="dxa"/>
            <w:vAlign w:val="center"/>
          </w:tcPr>
          <w:p w14:paraId="046D88E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92AA351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3C8559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7890CD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FBDDBB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1A1AB0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22B1F4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B5CE58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1C635E0" w14:textId="77777777" w:rsidTr="004E651F">
        <w:tc>
          <w:tcPr>
            <w:tcW w:w="675" w:type="dxa"/>
            <w:vAlign w:val="center"/>
          </w:tcPr>
          <w:p w14:paraId="6BDC88D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67B25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14:paraId="3D61623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02E32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5D127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3F6C5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CF86E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639FCE8" w14:textId="77777777" w:rsidTr="004E651F">
        <w:tc>
          <w:tcPr>
            <w:tcW w:w="675" w:type="dxa"/>
            <w:vAlign w:val="center"/>
          </w:tcPr>
          <w:p w14:paraId="6C0DB00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42725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14:paraId="4CC577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E886A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2795A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48A6C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D6BA8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C253F3F" w14:textId="77777777" w:rsidTr="004E651F">
        <w:tc>
          <w:tcPr>
            <w:tcW w:w="675" w:type="dxa"/>
            <w:vAlign w:val="center"/>
          </w:tcPr>
          <w:p w14:paraId="49A802D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D827C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21F6C3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2B71BF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5B855A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BBAC4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71A04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ABB026C" w14:textId="77777777" w:rsidTr="004E651F">
        <w:tc>
          <w:tcPr>
            <w:tcW w:w="675" w:type="dxa"/>
            <w:vAlign w:val="center"/>
          </w:tcPr>
          <w:p w14:paraId="2BF80BD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5EBC4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20E5CF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B4FD4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09B36C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D90C07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535599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D59083E" w14:textId="77777777" w:rsidTr="004E651F">
        <w:tc>
          <w:tcPr>
            <w:tcW w:w="675" w:type="dxa"/>
            <w:vAlign w:val="center"/>
          </w:tcPr>
          <w:p w14:paraId="6358B9C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DDC11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5E9C73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330209D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03FE4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E2C19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CCF721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DED4DDC" w14:textId="77777777" w:rsidTr="004E651F">
        <w:tc>
          <w:tcPr>
            <w:tcW w:w="675" w:type="dxa"/>
            <w:vAlign w:val="center"/>
          </w:tcPr>
          <w:p w14:paraId="7B9E003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77B726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5E0E8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04860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3B067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187C62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0C984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039623A" w14:textId="77777777" w:rsidTr="004E651F">
        <w:tc>
          <w:tcPr>
            <w:tcW w:w="675" w:type="dxa"/>
            <w:vAlign w:val="center"/>
          </w:tcPr>
          <w:p w14:paraId="73D0E60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015BD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4D1147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AEA52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A7D5A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618A1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A072C3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6357693" w14:textId="77777777" w:rsidTr="004E651F">
        <w:tc>
          <w:tcPr>
            <w:tcW w:w="675" w:type="dxa"/>
            <w:vAlign w:val="center"/>
          </w:tcPr>
          <w:p w14:paraId="247A0FC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9BC34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สำเนาหนังสือรับรองการจด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441E7A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2F60A30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95BD1B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289F2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13B97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31037FA" w14:textId="77777777" w:rsidTr="004E651F">
        <w:tc>
          <w:tcPr>
            <w:tcW w:w="675" w:type="dxa"/>
            <w:vAlign w:val="center"/>
          </w:tcPr>
          <w:p w14:paraId="6C12B2E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46534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99D3A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FE0963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5EFFC5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2AFBA1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A83F30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502AAC8" w14:textId="77777777" w:rsidTr="004E651F">
        <w:tc>
          <w:tcPr>
            <w:tcW w:w="675" w:type="dxa"/>
            <w:vAlign w:val="center"/>
          </w:tcPr>
          <w:p w14:paraId="00404E2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E023F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7565F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7AC22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1C6BD1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05107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F9011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19D1CD3" w14:textId="77777777" w:rsidTr="004E651F">
        <w:tc>
          <w:tcPr>
            <w:tcW w:w="675" w:type="dxa"/>
            <w:vAlign w:val="center"/>
          </w:tcPr>
          <w:p w14:paraId="125E967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1BE5A7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EA0A8C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4767F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10082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BAD7E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9CD3C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8E95C7F" w14:textId="77777777" w:rsidTr="004E651F">
        <w:tc>
          <w:tcPr>
            <w:tcW w:w="675" w:type="dxa"/>
            <w:vAlign w:val="center"/>
          </w:tcPr>
          <w:p w14:paraId="4367A70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A80030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1C01CA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BB289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B3FC5F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89B125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01C4E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8A21613" w14:textId="77777777" w:rsidTr="004E651F">
        <w:tc>
          <w:tcPr>
            <w:tcW w:w="675" w:type="dxa"/>
            <w:vAlign w:val="center"/>
          </w:tcPr>
          <w:p w14:paraId="3B8E4FB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D945E8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1FFADBA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5C946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594E7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C79C07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5D8C8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053DC0A" w14:textId="77777777" w:rsidTr="004E651F">
        <w:tc>
          <w:tcPr>
            <w:tcW w:w="675" w:type="dxa"/>
            <w:vAlign w:val="center"/>
          </w:tcPr>
          <w:p w14:paraId="0D35C42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2B2B93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7D77B9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751D43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EBFF07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478AD9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4A95C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44C09C9" w14:textId="77777777" w:rsidTr="00C1539D">
        <w:tc>
          <w:tcPr>
            <w:tcW w:w="534" w:type="dxa"/>
          </w:tcPr>
          <w:p w14:paraId="1C2D4B0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A3BB1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11D38D8" w14:textId="77777777" w:rsidTr="00C1539D">
        <w:tc>
          <w:tcPr>
            <w:tcW w:w="534" w:type="dxa"/>
          </w:tcPr>
          <w:p w14:paraId="24204DF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65BF6F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3F4EA94D" w14:textId="77777777" w:rsidTr="00C1539D">
        <w:tc>
          <w:tcPr>
            <w:tcW w:w="534" w:type="dxa"/>
          </w:tcPr>
          <w:p w14:paraId="291A804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8B7D40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3AE3CD" w14:textId="77777777" w:rsidR="00CC159A" w:rsidRDefault="00CC159A" w:rsidP="00C81DB8">
      <w:pPr>
        <w:spacing w:after="0" w:line="240" w:lineRule="auto"/>
      </w:pPr>
      <w:r>
        <w:separator/>
      </w:r>
    </w:p>
  </w:endnote>
  <w:endnote w:type="continuationSeparator" w:id="0">
    <w:p w14:paraId="5E38D897" w14:textId="77777777" w:rsidR="00CC159A" w:rsidRDefault="00CC159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6B1E1E" w14:textId="77777777" w:rsidR="00CC159A" w:rsidRDefault="00CC159A" w:rsidP="00C81DB8">
      <w:pPr>
        <w:spacing w:after="0" w:line="240" w:lineRule="auto"/>
      </w:pPr>
      <w:r>
        <w:separator/>
      </w:r>
    </w:p>
  </w:footnote>
  <w:footnote w:type="continuationSeparator" w:id="0">
    <w:p w14:paraId="0A05BBFB" w14:textId="77777777" w:rsidR="00CC159A" w:rsidRDefault="00CC159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6126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6612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6126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C159A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EA2A5-9859-4A58-A10E-AA08DB3C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14</Pages>
  <Words>2173</Words>
  <Characters>12389</Characters>
  <Application>Microsoft Office Word</Application>
  <DocSecurity>0</DocSecurity>
  <Lines>103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2015-07-22T07:34:00Z</dcterms:created>
  <dcterms:modified xsi:type="dcterms:W3CDTF">2015-07-22T07:34:00Z</dcterms:modified>
</cp:coreProperties>
</file>