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6C2533B" w14:textId="255BB8A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3BB9F325" w:rsidR="003F4A0D" w:rsidRPr="00F11626" w:rsidRDefault="003F4A0D" w:rsidP="00F11626">
      <w:pPr>
        <w:spacing w:after="0"/>
        <w:ind w:left="360"/>
        <w:rPr>
          <w:rFonts w:asciiTheme="minorBidi" w:hAnsiTheme="minorBidi" w:hint="cs"/>
          <w:b/>
          <w:bCs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F11626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และ </w:t>
      </w:r>
      <w:r w:rsidR="00F116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สถาบันพัฒนาฝีมือแรงงานภาค </w:t>
      </w:r>
      <w:r w:rsidR="00F116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5 </w:t>
      </w:r>
      <w:r w:rsidR="00F116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นครราชสีมา </w:t>
      </w:r>
      <w:r w:rsidR="00F11626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ที่อยู่ </w:t>
      </w:r>
      <w:r w:rsidR="00F116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กม </w:t>
      </w:r>
      <w:r w:rsidR="00F116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99 </w:t>
      </w:r>
      <w:r w:rsidR="00F116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ถนนมิตรภาพ ตำบลมิตรภาพ อำเภอสีคิ้ว จังหวัดนครราชสีมา </w:t>
      </w:r>
      <w:r w:rsidR="00F116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30140 </w:t>
      </w:r>
      <w:r w:rsidR="00F116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>โทร.</w:t>
      </w:r>
      <w:r w:rsidR="00F11626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> </w:t>
      </w:r>
      <w:r w:rsidR="00F11626" w:rsidRPr="00AC3C20">
        <w:rPr>
          <w:rFonts w:asciiTheme="minorBidi" w:hAnsiTheme="minorBidi"/>
          <w:b/>
          <w:bCs/>
          <w:color w:val="545454"/>
          <w:sz w:val="32"/>
          <w:szCs w:val="32"/>
          <w:bdr w:val="none" w:sz="0" w:space="0" w:color="auto" w:frame="1"/>
          <w:shd w:val="clear" w:color="auto" w:fill="FFFFFF"/>
        </w:rPr>
        <w:t>0 4441 6951, 0 4441 6952</w:t>
      </w:r>
      <w:r w:rsidR="00F11626">
        <w:rPr>
          <w:rFonts w:asciiTheme="minorBidi" w:hAnsiTheme="minorBidi" w:hint="cs"/>
          <w:b/>
          <w:bCs/>
          <w:sz w:val="32"/>
          <w:szCs w:val="32"/>
          <w:cs/>
        </w:rPr>
        <w:t xml:space="preserve">   เว็บไซด์หน่วยงาน </w:t>
      </w:r>
      <w:r w:rsidR="00F11626" w:rsidRPr="00AC3C20">
        <w:rPr>
          <w:rFonts w:asciiTheme="minorBidi" w:hAnsiTheme="minorBidi"/>
          <w:b/>
          <w:bCs/>
          <w:sz w:val="32"/>
          <w:szCs w:val="32"/>
        </w:rPr>
        <w:t>http://www.dsd.go.th/nakhonratchasima</w:t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การขออนุญาตและการต่อใบอนุญาตดำเนินการทดสอบมาตรฐานฝีมือแรงงานแห่งชาติ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10:04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10400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2245 4837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:0 2247 9421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7E871B3D" w14:textId="77777777" w:rsidTr="009B7715">
        <w:tc>
          <w:tcPr>
            <w:tcW w:w="675" w:type="dxa"/>
          </w:tcPr>
          <w:p w14:paraId="0E1A5FC4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4D896E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0 2390 0261-5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242103D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219C26BE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7D2A238F" w14:textId="77777777" w:rsidTr="009B7715">
        <w:tc>
          <w:tcPr>
            <w:tcW w:w="675" w:type="dxa"/>
          </w:tcPr>
          <w:p w14:paraId="202CF9A9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8727DAA" w14:textId="7D49D373" w:rsidR="00094F82" w:rsidRPr="00F11626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1-12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F11626">
              <w:rPr>
                <w:rFonts w:asciiTheme="minorBidi" w:hAnsiTheme="minorBidi"/>
                <w:iCs/>
                <w:sz w:val="32"/>
                <w:szCs w:val="32"/>
              </w:rPr>
              <w:t xml:space="preserve"> </w:t>
            </w:r>
            <w:r w:rsidR="00F11626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F116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F116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F116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F11626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F116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F116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F116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F116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F116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F11626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F11626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F11626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F11626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  <w:bookmarkStart w:id="0" w:name="_GoBack"/>
            <w:bookmarkEnd w:id="0"/>
          </w:p>
          <w:p w14:paraId="5B4BE89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A265F7E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1A412F55" w14:textId="77777777" w:rsidTr="009B7715">
        <w:tc>
          <w:tcPr>
            <w:tcW w:w="675" w:type="dxa"/>
          </w:tcPr>
          <w:p w14:paraId="54A32D65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3114CB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19B7E357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E994D8F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หมายเหตุ 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Theme="minorBidi" w:hAnsiTheme="minorBidi"/>
          <w:noProof/>
          <w:sz w:val="32"/>
          <w:szCs w:val="32"/>
        </w:rPr>
        <w:t>24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กำหนดไว้ในแบบ 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และมฐ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593CC89" w14:textId="77777777" w:rsidTr="00313D38">
        <w:tc>
          <w:tcPr>
            <w:tcW w:w="675" w:type="dxa"/>
            <w:vAlign w:val="center"/>
          </w:tcPr>
          <w:p w14:paraId="51C19530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A852CF4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321A504D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68774A3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 และผู้ยื่นคำขอ  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59262D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BE597F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20470E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4F6BCC9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DE98746" w14:textId="77777777" w:rsidTr="00313D38">
        <w:tc>
          <w:tcPr>
            <w:tcW w:w="675" w:type="dxa"/>
            <w:vAlign w:val="center"/>
          </w:tcPr>
          <w:p w14:paraId="421A9942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1764BA0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23FFA04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B672A77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6FD50E3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B8F55F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4E25DB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1B322606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3732C39" w14:textId="77777777" w:rsidTr="00313D38">
        <w:tc>
          <w:tcPr>
            <w:tcW w:w="675" w:type="dxa"/>
            <w:vAlign w:val="center"/>
          </w:tcPr>
          <w:p w14:paraId="32F7732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A0885A3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13FBB774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AB98C92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แจ้งผลการตรวจสอบ ออกใบอนุญาตกรณีผ่านการพิจารณา</w:t>
            </w:r>
          </w:p>
          <w:p w14:paraId="7B52960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A5368D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CE993C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7D863A3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หมายเหตุ  ใบอนุญาตมีอายุ ครั้งละ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ต่อใบอนุญาตให้ยื่นเอกสารเช่นเดียวกับการขอใบอนุญาต และสามารถยื่นเอกสารการต่อ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อายุ ก่อนการสิ้นอายุใบอนุญาต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>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แบบคำขอรับอนุญาตเป็นผู้ดำเนินการทดสอบมาตรฐานฝีมือแรงงานแห่งชาติ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7AD478D" w14:textId="77777777" w:rsidTr="004E651F">
        <w:tc>
          <w:tcPr>
            <w:tcW w:w="675" w:type="dxa"/>
            <w:vAlign w:val="center"/>
          </w:tcPr>
          <w:p w14:paraId="44744F8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D1C29E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รายชื่อสาขาอาชีพที่ขอ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14:paraId="7C7FD19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4E99604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D107C4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C7DB2B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D3E3CB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B9642DA" w14:textId="77777777" w:rsidTr="004E651F">
        <w:tc>
          <w:tcPr>
            <w:tcW w:w="675" w:type="dxa"/>
            <w:vAlign w:val="center"/>
          </w:tcPr>
          <w:p w14:paraId="1D9EAFE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BCE4BC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14:paraId="643D6FC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23F6DDF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0AE4C6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9B61F6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ADF824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2247 9421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http://www.dsd.go.th/DSD/Home/Agency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http://www.dsd.go.th)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)</w:t>
            </w:r>
          </w:p>
        </w:tc>
      </w:tr>
      <w:tr w:rsidR="00EA6950" w:rsidRPr="000C2AAC" w14:paraId="283AE466" w14:textId="77777777" w:rsidTr="00C1539D">
        <w:tc>
          <w:tcPr>
            <w:tcW w:w="534" w:type="dxa"/>
          </w:tcPr>
          <w:p w14:paraId="6E8F634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DE1BDCC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http://www.mol.go.th/anonymouse/complaint))</w:t>
            </w:r>
          </w:p>
        </w:tc>
      </w:tr>
      <w:tr w:rsidR="00EA6950" w:rsidRPr="000C2AAC" w14:paraId="16D07908" w14:textId="77777777" w:rsidTr="00C1539D">
        <w:tc>
          <w:tcPr>
            <w:tcW w:w="534" w:type="dxa"/>
          </w:tcPr>
          <w:p w14:paraId="7658D3C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8C05D84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lastRenderedPageBreak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http://www.dsd.go.th))</w:t>
            </w:r>
          </w:p>
        </w:tc>
      </w:tr>
      <w:tr w:rsidR="00EA6950" w:rsidRPr="000C2AAC" w14:paraId="17A27018" w14:textId="77777777" w:rsidTr="00C1539D">
        <w:tc>
          <w:tcPr>
            <w:tcW w:w="534" w:type="dxa"/>
          </w:tcPr>
          <w:p w14:paraId="56BFE6D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B07DC7D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138FE3" w14:textId="77777777" w:rsidR="00E02FCB" w:rsidRDefault="00E02FCB" w:rsidP="00C81DB8">
      <w:pPr>
        <w:spacing w:after="0" w:line="240" w:lineRule="auto"/>
      </w:pPr>
      <w:r>
        <w:separator/>
      </w:r>
    </w:p>
  </w:endnote>
  <w:endnote w:type="continuationSeparator" w:id="0">
    <w:p w14:paraId="1618C4FF" w14:textId="77777777" w:rsidR="00E02FCB" w:rsidRDefault="00E02FCB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534311" w14:textId="77777777" w:rsidR="00E02FCB" w:rsidRDefault="00E02FCB" w:rsidP="00C81DB8">
      <w:pPr>
        <w:spacing w:after="0" w:line="240" w:lineRule="auto"/>
      </w:pPr>
      <w:r>
        <w:separator/>
      </w:r>
    </w:p>
  </w:footnote>
  <w:footnote w:type="continuationSeparator" w:id="0">
    <w:p w14:paraId="0B07E67E" w14:textId="77777777" w:rsidR="00E02FCB" w:rsidRDefault="00E02FCB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1626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F1162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2FCB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11626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AF513-9B6F-4C80-960A-D1A0C8D48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0</TotalTime>
  <Pages>7</Pages>
  <Words>1108</Words>
  <Characters>6319</Characters>
  <Application>Microsoft Office Word</Application>
  <DocSecurity>0</DocSecurity>
  <Lines>52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Ake-za</cp:lastModifiedBy>
  <cp:revision>2</cp:revision>
  <cp:lastPrinted>2015-03-02T15:12:00Z</cp:lastPrinted>
  <dcterms:created xsi:type="dcterms:W3CDTF">2015-07-22T07:32:00Z</dcterms:created>
  <dcterms:modified xsi:type="dcterms:W3CDTF">2015-07-22T07:32:00Z</dcterms:modified>
</cp:coreProperties>
</file>