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01003CAF" w:rsidR="003F4A0D" w:rsidRPr="00B237C9" w:rsidRDefault="003F4A0D" w:rsidP="00B237C9">
      <w:pPr>
        <w:spacing w:after="0"/>
        <w:ind w:left="360"/>
        <w:rPr>
          <w:rFonts w:asciiTheme="minorBidi" w:hAnsiTheme="minorBidi" w:hint="cs"/>
          <w:b/>
          <w:bCs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B237C9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B237C9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B237C9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B237C9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B237C9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B237C9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B237C9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02 245 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415,416,417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01F108E2" w14:textId="77777777" w:rsidTr="009B7715">
        <w:tc>
          <w:tcPr>
            <w:tcW w:w="675" w:type="dxa"/>
          </w:tcPr>
          <w:p w14:paraId="5104EE2C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531E13B" w14:textId="167A1F84" w:rsidR="00094F82" w:rsidRPr="00B237C9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B237C9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B237C9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B237C9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B237C9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B237C9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B237C9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B237C9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259A66B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F62F22A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11E4965A" w14:textId="77777777" w:rsidTr="009B7715">
        <w:tc>
          <w:tcPr>
            <w:tcW w:w="675" w:type="dxa"/>
          </w:tcPr>
          <w:p w14:paraId="16EE6E7E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411879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F8B254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82155C7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1DD5BAFA" w14:textId="77777777" w:rsidTr="009B7715">
        <w:tc>
          <w:tcPr>
            <w:tcW w:w="675" w:type="dxa"/>
          </w:tcPr>
          <w:p w14:paraId="0968B31F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AC5720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E97163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53BAFD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 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หากคณะกรรมการพิจารณาแล้วเห็นว่าผู้ยื่นคำขอมี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เหตุผลความจำเป็นตามวัตถุประสงค์ในการใช้งาน ก็จะให้นายทะเบียนออกหนังสืออนุญาต 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67EE86D" w14:textId="77777777" w:rsidTr="00313D38">
        <w:tc>
          <w:tcPr>
            <w:tcW w:w="675" w:type="dxa"/>
            <w:vAlign w:val="center"/>
          </w:tcPr>
          <w:p w14:paraId="2B72C39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CC554B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9509FF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514ACE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14:paraId="1539F74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BD0451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FF69B0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2A747E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 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14:paraId="26951C89" w14:textId="77777777" w:rsidTr="00313D38">
        <w:tc>
          <w:tcPr>
            <w:tcW w:w="675" w:type="dxa"/>
            <w:vAlign w:val="center"/>
          </w:tcPr>
          <w:p w14:paraId="4DA7603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922BD7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4CAC9B5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2A8F1E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14:paraId="065614C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F66C2B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448024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98D236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   เครื่องจักร 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70E4AE5" w14:textId="77777777" w:rsidTr="004E651F">
        <w:tc>
          <w:tcPr>
            <w:tcW w:w="675" w:type="dxa"/>
            <w:vAlign w:val="center"/>
          </w:tcPr>
          <w:p w14:paraId="41748AF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F04CF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 เครื่องจักร และอุปกรณ์ที่ขออนุญาต</w:t>
            </w:r>
          </w:p>
        </w:tc>
        <w:tc>
          <w:tcPr>
            <w:tcW w:w="1843" w:type="dxa"/>
          </w:tcPr>
          <w:p w14:paraId="66A76E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03AE8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EF83D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44E78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17957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8278B57" w14:textId="77777777" w:rsidTr="004E651F">
        <w:tc>
          <w:tcPr>
            <w:tcW w:w="675" w:type="dxa"/>
            <w:vAlign w:val="center"/>
          </w:tcPr>
          <w:p w14:paraId="3A5C089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7C325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</w:tc>
        <w:tc>
          <w:tcPr>
            <w:tcW w:w="1843" w:type="dxa"/>
          </w:tcPr>
          <w:p w14:paraId="147748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F2940F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CAD47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914D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75F25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D6073AC" w14:textId="77777777" w:rsidTr="004E651F">
        <w:tc>
          <w:tcPr>
            <w:tcW w:w="675" w:type="dxa"/>
            <w:vAlign w:val="center"/>
          </w:tcPr>
          <w:p w14:paraId="4019464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4A9B1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14:paraId="1D137B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F756B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6AD390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E718B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0A0B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EFE61C0" w14:textId="77777777" w:rsidTr="004E651F">
        <w:tc>
          <w:tcPr>
            <w:tcW w:w="675" w:type="dxa"/>
            <w:vAlign w:val="center"/>
          </w:tcPr>
          <w:p w14:paraId="68425A2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488C3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แทนนิติบุคคล ในกรณีผู้ยื่นคำขอเป็นนิติบุคคล</w:t>
            </w:r>
          </w:p>
        </w:tc>
        <w:tc>
          <w:tcPr>
            <w:tcW w:w="1843" w:type="dxa"/>
          </w:tcPr>
          <w:p w14:paraId="1DC427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923F4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368FD8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2DD291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21D74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39D77FE" w14:textId="77777777" w:rsidTr="004E651F">
        <w:tc>
          <w:tcPr>
            <w:tcW w:w="675" w:type="dxa"/>
            <w:vAlign w:val="center"/>
          </w:tcPr>
          <w:p w14:paraId="3FF8CB3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69893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14:paraId="6660BC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81CCFF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46227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496B4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4A25B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1BBCDF1" w14:textId="77777777" w:rsidTr="00C1539D">
        <w:tc>
          <w:tcPr>
            <w:tcW w:w="534" w:type="dxa"/>
          </w:tcPr>
          <w:p w14:paraId="7B114F7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221B22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47309732" w14:textId="77777777" w:rsidTr="00C1539D">
        <w:tc>
          <w:tcPr>
            <w:tcW w:w="534" w:type="dxa"/>
          </w:tcPr>
          <w:p w14:paraId="5CD87F9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8A403B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75547F96" w14:textId="77777777" w:rsidTr="00C1539D">
        <w:tc>
          <w:tcPr>
            <w:tcW w:w="534" w:type="dxa"/>
          </w:tcPr>
          <w:p w14:paraId="2E2526B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24B143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28389" w14:textId="77777777" w:rsidR="002E2503" w:rsidRDefault="002E2503" w:rsidP="00C81DB8">
      <w:pPr>
        <w:spacing w:after="0" w:line="240" w:lineRule="auto"/>
      </w:pPr>
      <w:r>
        <w:separator/>
      </w:r>
    </w:p>
  </w:endnote>
  <w:endnote w:type="continuationSeparator" w:id="0">
    <w:p w14:paraId="319C35DC" w14:textId="77777777" w:rsidR="002E2503" w:rsidRDefault="002E250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EDA8D7" w14:textId="77777777" w:rsidR="002E2503" w:rsidRDefault="002E2503" w:rsidP="00C81DB8">
      <w:pPr>
        <w:spacing w:after="0" w:line="240" w:lineRule="auto"/>
      </w:pPr>
      <w:r>
        <w:separator/>
      </w:r>
    </w:p>
  </w:footnote>
  <w:footnote w:type="continuationSeparator" w:id="0">
    <w:p w14:paraId="3F83EF72" w14:textId="77777777" w:rsidR="002E2503" w:rsidRDefault="002E250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7C9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237C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25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7C9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B48FD-5098-4AF7-BFE0-851440E5F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7</Pages>
  <Words>1172</Words>
  <Characters>6686</Characters>
  <Application>Microsoft Office Word</Application>
  <DocSecurity>0</DocSecurity>
  <Lines>55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2015-07-22T07:30:00Z</dcterms:created>
  <dcterms:modified xsi:type="dcterms:W3CDTF">2015-07-22T07:30:00Z</dcterms:modified>
</cp:coreProperties>
</file>