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6B7370DB" w14:textId="77777777" w:rsidTr="008C1396">
        <w:tc>
          <w:tcPr>
            <w:tcW w:w="675" w:type="dxa"/>
          </w:tcPr>
          <w:p w14:paraId="27E30432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B24C662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5CDB7DBC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0FE2E2A7" w14:textId="77777777" w:rsidTr="008C1396">
        <w:tc>
          <w:tcPr>
            <w:tcW w:w="675" w:type="dxa"/>
          </w:tcPr>
          <w:p w14:paraId="46BD806A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EF429E9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27F8D3D2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46EE89FD" w14:textId="77777777" w:rsidR="00D90F8A" w:rsidRPr="00AC3C20" w:rsidRDefault="003F4A0D" w:rsidP="00D90F8A">
      <w:pPr>
        <w:spacing w:after="0"/>
        <w:rPr>
          <w:rFonts w:asciiTheme="minorBidi" w:hAnsiTheme="minorBidi"/>
          <w:b/>
          <w:bCs/>
          <w:sz w:val="32"/>
          <w:szCs w:val="32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1C5CDD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D90F8A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และ </w:t>
      </w:r>
      <w:r w:rsidR="00D90F8A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สถาบันพัฒนาฝีมือแรงงานภาค </w:t>
      </w:r>
      <w:r w:rsidR="00D90F8A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5 </w:t>
      </w:r>
      <w:r w:rsidR="00D90F8A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นครราชสีมา </w:t>
      </w:r>
      <w:r w:rsidR="00D90F8A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ที่อยู่ </w:t>
      </w:r>
      <w:r w:rsidR="00D90F8A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กม </w:t>
      </w:r>
      <w:r w:rsidR="00D90F8A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99 </w:t>
      </w:r>
      <w:r w:rsidR="00D90F8A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ถนนมิตรภาพ ตำบลมิตรภาพ อำเภอสีคิ้ว จังหวัดนครราชสีมา </w:t>
      </w:r>
      <w:r w:rsidR="00D90F8A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30140 </w:t>
      </w:r>
      <w:r w:rsidR="00D90F8A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>โทร.</w:t>
      </w:r>
      <w:r w:rsidR="00D90F8A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> </w:t>
      </w:r>
      <w:r w:rsidR="00D90F8A" w:rsidRPr="00AC3C20">
        <w:rPr>
          <w:rFonts w:asciiTheme="minorBidi" w:hAnsiTheme="minorBidi"/>
          <w:b/>
          <w:bCs/>
          <w:color w:val="545454"/>
          <w:sz w:val="32"/>
          <w:szCs w:val="32"/>
          <w:bdr w:val="none" w:sz="0" w:space="0" w:color="auto" w:frame="1"/>
          <w:shd w:val="clear" w:color="auto" w:fill="FFFFFF"/>
        </w:rPr>
        <w:t>0 4441 6951, 0 4441 6952</w:t>
      </w:r>
      <w:r w:rsidR="00D90F8A">
        <w:rPr>
          <w:rFonts w:asciiTheme="minorBidi" w:hAnsiTheme="minorBidi" w:hint="cs"/>
          <w:b/>
          <w:bCs/>
          <w:sz w:val="32"/>
          <w:szCs w:val="32"/>
          <w:cs/>
        </w:rPr>
        <w:t xml:space="preserve">   เว็บไซด์หน่วยงาน </w:t>
      </w:r>
      <w:r w:rsidR="00D90F8A" w:rsidRPr="00AC3C20">
        <w:rPr>
          <w:rFonts w:asciiTheme="minorBidi" w:hAnsiTheme="minorBidi"/>
          <w:b/>
          <w:bCs/>
          <w:sz w:val="32"/>
          <w:szCs w:val="32"/>
        </w:rPr>
        <w:t>http://www.dsd.go.th/nakhonratchasima</w:t>
      </w:r>
    </w:p>
    <w:p w14:paraId="46DA8511" w14:textId="3DDF9F49" w:rsidR="00C77AEA" w:rsidRPr="000C2AAC" w:rsidRDefault="00075E4A" w:rsidP="00D90F8A">
      <w:pPr>
        <w:spacing w:after="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55AFC546" w:rsidR="00094F82" w:rsidRPr="00D90F8A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2245 4837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2247 9421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http://www.dsd.go.th/DSD/Home/Agency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D90F8A">
              <w:rPr>
                <w:rFonts w:asciiTheme="minorBidi" w:hAnsiTheme="minorBidi"/>
                <w:iCs/>
                <w:sz w:val="32"/>
                <w:szCs w:val="32"/>
              </w:rPr>
              <w:t xml:space="preserve"> </w:t>
            </w:r>
            <w:r w:rsidR="00D90F8A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D90F8A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D90F8A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D90F8A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D90F8A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1F086CB3" w14:textId="77777777" w:rsidTr="009B7715">
        <w:tc>
          <w:tcPr>
            <w:tcW w:w="675" w:type="dxa"/>
          </w:tcPr>
          <w:p w14:paraId="0E1DDF76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B126D96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7D02E469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30196F0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34A898CE" w14:textId="77777777" w:rsidTr="009B7715">
        <w:tc>
          <w:tcPr>
            <w:tcW w:w="675" w:type="dxa"/>
          </w:tcPr>
          <w:p w14:paraId="213EDE14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3DA70F2" w14:textId="0A1FCF48" w:rsidR="00094F82" w:rsidRPr="00D90F8A" w:rsidRDefault="00A13B6C" w:rsidP="008C1396">
            <w:pPr>
              <w:rPr>
                <w:rFonts w:asciiTheme="minorBidi" w:hAnsiTheme="minorBidi" w:hint="cs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D90F8A">
              <w:rPr>
                <w:rFonts w:asciiTheme="minorBidi" w:hAnsiTheme="minorBidi"/>
                <w:iCs/>
                <w:sz w:val="32"/>
                <w:szCs w:val="32"/>
              </w:rPr>
              <w:t xml:space="preserve"> </w:t>
            </w:r>
            <w:r w:rsidR="00D90F8A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D90F8A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D90F8A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D90F8A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D90F8A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</w:p>
          <w:p w14:paraId="6E2BB8EC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1E621ABD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2E80D49E" w14:textId="77777777" w:rsidTr="009B7715">
        <w:tc>
          <w:tcPr>
            <w:tcW w:w="675" w:type="dxa"/>
          </w:tcPr>
          <w:p w14:paraId="42FAF000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FD60FAF" w14:textId="3AD90935" w:rsidR="00094F82" w:rsidRPr="00D90F8A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D90F8A">
              <w:rPr>
                <w:rFonts w:asciiTheme="minorBidi" w:hAnsiTheme="minorBidi"/>
                <w:iCs/>
                <w:sz w:val="32"/>
                <w:szCs w:val="32"/>
              </w:rPr>
              <w:t xml:space="preserve"> </w:t>
            </w:r>
            <w:r w:rsidR="00D90F8A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D90F8A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D90F8A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D90F8A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D90F8A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</w:p>
          <w:p w14:paraId="422484B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342FFC2" w14:textId="605DEC06" w:rsidR="00313D38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hyperlink r:id="rId9" w:history="1">
              <w:r w:rsidR="00D90F8A" w:rsidRPr="0032610B">
                <w:rPr>
                  <w:rStyle w:val="ad"/>
                  <w:rFonts w:asciiTheme="minorBidi" w:hAnsiTheme="minorBidi"/>
                  <w:iCs/>
                  <w:noProof/>
                  <w:sz w:val="32"/>
                  <w:szCs w:val="32"/>
                </w:rPr>
                <w:t>http://www.dsd.go.th</w:t>
              </w:r>
            </w:hyperlink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E034528" w14:textId="77777777" w:rsidR="00D90F8A" w:rsidRPr="000C2AAC" w:rsidRDefault="00D90F8A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 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นัดหมายคณะทำงานตรวจสอบ และผู้ยื่นคำขอ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621705F" w14:textId="77777777" w:rsidTr="00313D38">
        <w:tc>
          <w:tcPr>
            <w:tcW w:w="675" w:type="dxa"/>
            <w:vAlign w:val="center"/>
          </w:tcPr>
          <w:p w14:paraId="1F697702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C0757C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30BE3A4A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CCF050C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7D0160D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8EE17B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111878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8880B2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93AC038" w14:textId="77777777" w:rsidTr="00313D38">
        <w:tc>
          <w:tcPr>
            <w:tcW w:w="675" w:type="dxa"/>
            <w:vAlign w:val="center"/>
          </w:tcPr>
          <w:p w14:paraId="5BE0E11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D286E32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3186680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A2143C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3930CAF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FE7DBC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CE7E81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7BEAE8B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507A87CB" w14:textId="77777777" w:rsidTr="00090552">
        <w:tc>
          <w:tcPr>
            <w:tcW w:w="534" w:type="dxa"/>
          </w:tcPr>
          <w:p w14:paraId="1DED0740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93BF319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ใบอนุญาตดำเนินการทดสอบฝีมือคนหางาน ฉบับละ</w:t>
            </w:r>
          </w:p>
          <w:p w14:paraId="7BE9DF8B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5631D30D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5F1C64C1" w:rsidR="00EA6950" w:rsidRPr="00D90F8A" w:rsidRDefault="00EA6950" w:rsidP="00EA6950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อาคารกรมพัฒนาฝีมือแรงงาน ถนนมิตรไมตรี ดินแดง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  <w:r w:rsidR="00D90F8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="00D90F8A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D90F8A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D90F8A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D90F8A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D90F8A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</w:p>
        </w:tc>
      </w:tr>
      <w:tr w:rsidR="00EA6950" w:rsidRPr="000C2AAC" w14:paraId="0D06942A" w14:textId="77777777" w:rsidTr="00C1539D">
        <w:tc>
          <w:tcPr>
            <w:tcW w:w="534" w:type="dxa"/>
          </w:tcPr>
          <w:p w14:paraId="07B84A12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3FE476A" w14:textId="039C9D36" w:rsidR="00EA6950" w:rsidRPr="00D90F8A" w:rsidRDefault="00EA6950" w:rsidP="00EA6950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.022451707 </w:t>
            </w:r>
            <w:hyperlink r:id="rId10" w:history="1">
              <w:r w:rsidR="00D90F8A" w:rsidRPr="0032610B">
                <w:rPr>
                  <w:rStyle w:val="ad"/>
                  <w:rFonts w:asciiTheme="minorBidi" w:hAnsiTheme="minorBidi"/>
                  <w:i/>
                  <w:iCs/>
                  <w:noProof/>
                  <w:sz w:val="32"/>
                  <w:szCs w:val="32"/>
                </w:rPr>
                <w:t>http://www.dsd.go.th</w:t>
              </w:r>
            </w:hyperlink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  <w:r w:rsidR="00D90F8A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="00D90F8A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D90F8A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D90F8A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D90F8A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D90F8A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D90F8A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</w:p>
        </w:tc>
      </w:tr>
      <w:tr w:rsidR="00EA6950" w:rsidRPr="000C2AAC" w14:paraId="1F5FFB04" w14:textId="77777777" w:rsidTr="00C1539D">
        <w:tc>
          <w:tcPr>
            <w:tcW w:w="534" w:type="dxa"/>
          </w:tcPr>
          <w:p w14:paraId="506EBCE3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351420E" w14:textId="414BC598" w:rsidR="00EA6950" w:rsidRPr="00D90F8A" w:rsidRDefault="00EA6950" w:rsidP="00D90F8A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D90F8A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1546 </w:t>
            </w:r>
            <w:hyperlink r:id="rId11" w:history="1">
              <w:r w:rsidR="00D90F8A" w:rsidRPr="0032610B">
                <w:rPr>
                  <w:rStyle w:val="ad"/>
                  <w:rFonts w:asciiTheme="minorBidi" w:hAnsiTheme="minorBidi"/>
                  <w:i/>
                  <w:iCs/>
                  <w:noProof/>
                  <w:sz w:val="32"/>
                  <w:szCs w:val="32"/>
                </w:rPr>
                <w:t>http://www.mol.go.th/anonymouse/complaint</w:t>
              </w:r>
            </w:hyperlink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  <w:r w:rsidR="00D90F8A">
              <w:rPr>
                <w:rFonts w:asciiTheme="minorBidi" w:hAnsiTheme="minorBidi"/>
                <w:sz w:val="32"/>
                <w:szCs w:val="32"/>
              </w:rPr>
              <w:t xml:space="preserve"> </w:t>
            </w:r>
          </w:p>
        </w:tc>
      </w:tr>
      <w:tr w:rsidR="00EA6950" w:rsidRPr="000C2AAC" w14:paraId="3387EA5A" w14:textId="77777777" w:rsidTr="00C1539D">
        <w:tc>
          <w:tcPr>
            <w:tcW w:w="534" w:type="dxa"/>
          </w:tcPr>
          <w:p w14:paraId="402D797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B994F6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bookmarkStart w:id="0" w:name="_GoBack"/>
      <w:bookmarkEnd w:id="0"/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12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191C3" w14:textId="77777777" w:rsidR="007B16EC" w:rsidRDefault="007B16EC" w:rsidP="00C81DB8">
      <w:pPr>
        <w:spacing w:after="0" w:line="240" w:lineRule="auto"/>
      </w:pPr>
      <w:r>
        <w:separator/>
      </w:r>
    </w:p>
  </w:endnote>
  <w:endnote w:type="continuationSeparator" w:id="0">
    <w:p w14:paraId="6616E032" w14:textId="77777777" w:rsidR="007B16EC" w:rsidRDefault="007B16E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606117" w14:textId="77777777" w:rsidR="007B16EC" w:rsidRDefault="007B16EC" w:rsidP="00C81DB8">
      <w:pPr>
        <w:spacing w:after="0" w:line="240" w:lineRule="auto"/>
      </w:pPr>
      <w:r>
        <w:separator/>
      </w:r>
    </w:p>
  </w:footnote>
  <w:footnote w:type="continuationSeparator" w:id="0">
    <w:p w14:paraId="5DD1570D" w14:textId="77777777" w:rsidR="007B16EC" w:rsidRDefault="007B16E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0F8A">
          <w:rPr>
            <w:noProof/>
          </w:rPr>
          <w:t>6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D90F8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C5CD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B16EC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90F8A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l.go.th/anonymouse/complaint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dsd.go.t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sd.go.th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76AD3-F55A-4E9C-AAEC-2075B3728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1</TotalTime>
  <Pages>6</Pages>
  <Words>1220</Words>
  <Characters>6954</Characters>
  <Application>Microsoft Office Word</Application>
  <DocSecurity>0</DocSecurity>
  <Lines>57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Ake-za</cp:lastModifiedBy>
  <cp:revision>2</cp:revision>
  <cp:lastPrinted>2015-03-02T15:12:00Z</cp:lastPrinted>
  <dcterms:created xsi:type="dcterms:W3CDTF">2015-07-22T07:24:00Z</dcterms:created>
  <dcterms:modified xsi:type="dcterms:W3CDTF">2015-07-22T07:24:00Z</dcterms:modified>
</cp:coreProperties>
</file>