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16E81F34" w14:textId="77777777" w:rsidTr="008C1396">
        <w:tc>
          <w:tcPr>
            <w:tcW w:w="675" w:type="dxa"/>
          </w:tcPr>
          <w:p w14:paraId="7E714CE6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BA00140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245CCB1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947301D" w14:textId="77777777" w:rsidTr="008C1396">
        <w:tc>
          <w:tcPr>
            <w:tcW w:w="675" w:type="dxa"/>
          </w:tcPr>
          <w:p w14:paraId="6201CC4E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A07B1EF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144229B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1850F04C" w14:textId="6F44852B" w:rsidR="008D3DAE" w:rsidRPr="00AC3C20" w:rsidRDefault="003F4A0D" w:rsidP="008D3DAE">
      <w:pPr>
        <w:spacing w:after="0"/>
        <w:ind w:left="360"/>
        <w:rPr>
          <w:rFonts w:asciiTheme="minorBidi" w:hAnsiTheme="minorBidi"/>
          <w:b/>
          <w:bCs/>
          <w:sz w:val="32"/>
          <w:szCs w:val="32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8D3DAE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8D3DAE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8D3DAE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8D3DAE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8D3DAE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8D3DAE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8D3DAE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608E1C24" w14:textId="6A25E14C" w:rsidR="003F4A0D" w:rsidRPr="008D3DAE" w:rsidRDefault="003F4A0D" w:rsidP="008D3DAE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14:paraId="46DA8511" w14:textId="4E0F454C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8D3DAE">
        <w:rPr>
          <w:rFonts w:asciiTheme="minorBidi" w:hAnsiTheme="minorBidi"/>
          <w:noProof/>
          <w:sz w:val="32"/>
          <w:szCs w:val="32"/>
        </w:rPr>
        <w:t>. 2528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555C01EE" w14:textId="77777777" w:rsidTr="009B7715">
        <w:tc>
          <w:tcPr>
            <w:tcW w:w="675" w:type="dxa"/>
          </w:tcPr>
          <w:p w14:paraId="4B0DB22F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779934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E13312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1528243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151514E3" w14:textId="77777777" w:rsidTr="009B7715">
        <w:tc>
          <w:tcPr>
            <w:tcW w:w="675" w:type="dxa"/>
          </w:tcPr>
          <w:p w14:paraId="45C2ED24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2104FAC" w14:textId="588E49D7" w:rsidR="00094F82" w:rsidRPr="008D3DAE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8D3DAE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8D3DAE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8D3DAE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8D3DAE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8D3DAE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8D3DAE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  <w:p w14:paraId="26CD724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2A5936A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724B7953" w14:textId="77777777" w:rsidTr="009B7715">
        <w:tc>
          <w:tcPr>
            <w:tcW w:w="675" w:type="dxa"/>
          </w:tcPr>
          <w:p w14:paraId="64CF17F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7D72DDA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506FD3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82C9B37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0A42F90" w14:textId="77777777" w:rsidTr="00313D38">
        <w:tc>
          <w:tcPr>
            <w:tcW w:w="675" w:type="dxa"/>
            <w:vAlign w:val="center"/>
          </w:tcPr>
          <w:p w14:paraId="547A580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48F7CD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FB48FA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CF7F42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F5F3B8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37AF04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E60858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7F016B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AC6A552" w14:textId="77777777" w:rsidTr="00313D38">
        <w:tc>
          <w:tcPr>
            <w:tcW w:w="675" w:type="dxa"/>
            <w:vAlign w:val="center"/>
          </w:tcPr>
          <w:p w14:paraId="65C1934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E3C279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4C8B8E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36A745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35FD581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32A20B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235A73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F5D565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63E09EE1" w14:textId="77777777" w:rsidTr="00090552">
        <w:tc>
          <w:tcPr>
            <w:tcW w:w="534" w:type="dxa"/>
          </w:tcPr>
          <w:p w14:paraId="21C10079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043BF8F4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0BCA57B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6C932433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 ถนนมิตรไมตรี ดินแดง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4AB8AD14" w14:textId="77777777" w:rsidTr="00C1539D">
        <w:tc>
          <w:tcPr>
            <w:tcW w:w="534" w:type="dxa"/>
          </w:tcPr>
          <w:p w14:paraId="3B3BFC6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74DB22A" w14:textId="771E3A15" w:rsidR="00EA6950" w:rsidRPr="008D3DAE" w:rsidRDefault="00EA6950" w:rsidP="00EA695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.022451707 </w:t>
            </w:r>
            <w:hyperlink r:id="rId9" w:history="1">
              <w:r w:rsidR="008D3DAE" w:rsidRPr="0032610B">
                <w:rPr>
                  <w:rStyle w:val="ad"/>
                  <w:rFonts w:asciiTheme="minorBidi" w:hAnsiTheme="minorBidi"/>
                  <w:i/>
                  <w:iCs/>
                  <w:noProof/>
                  <w:sz w:val="32"/>
                  <w:szCs w:val="32"/>
                </w:rPr>
                <w:t>http://www.dsd.go.th</w:t>
              </w:r>
            </w:hyperlink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  <w:r w:rsidR="008D3DAE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8D3DAE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8D3DAE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8D3DAE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8D3DAE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8D3DAE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8D3DAE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</w:p>
        </w:tc>
      </w:tr>
      <w:tr w:rsidR="00EA6950" w:rsidRPr="000C2AAC" w14:paraId="31D99309" w14:textId="77777777" w:rsidTr="00C1539D">
        <w:tc>
          <w:tcPr>
            <w:tcW w:w="534" w:type="dxa"/>
          </w:tcPr>
          <w:p w14:paraId="29D4BE7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19BD22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5D53CB90" w14:textId="77777777" w:rsidTr="00C1539D">
        <w:tc>
          <w:tcPr>
            <w:tcW w:w="534" w:type="dxa"/>
          </w:tcPr>
          <w:p w14:paraId="02EA7F9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92D639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Pr="008D3DAE" w:rsidRDefault="00C1539D" w:rsidP="008D3DA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2D930" w14:textId="77777777" w:rsidR="00C12C01" w:rsidRDefault="00C12C01" w:rsidP="00C81DB8">
      <w:pPr>
        <w:spacing w:after="0" w:line="240" w:lineRule="auto"/>
      </w:pPr>
      <w:r>
        <w:separator/>
      </w:r>
    </w:p>
  </w:endnote>
  <w:endnote w:type="continuationSeparator" w:id="0">
    <w:p w14:paraId="238088AE" w14:textId="77777777" w:rsidR="00C12C01" w:rsidRDefault="00C12C0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E2A381" w14:textId="77777777" w:rsidR="00C12C01" w:rsidRDefault="00C12C01" w:rsidP="00C81DB8">
      <w:pPr>
        <w:spacing w:after="0" w:line="240" w:lineRule="auto"/>
      </w:pPr>
      <w:r>
        <w:separator/>
      </w:r>
    </w:p>
  </w:footnote>
  <w:footnote w:type="continuationSeparator" w:id="0">
    <w:p w14:paraId="1A23A582" w14:textId="77777777" w:rsidR="00C12C01" w:rsidRDefault="00C12C0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3DAE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D3DA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3DAE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2C01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sd.go.t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FE79F-46F6-4CBE-B33F-99FDAB95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6</Pages>
  <Words>1114</Words>
  <Characters>6355</Characters>
  <Application>Microsoft Office Word</Application>
  <DocSecurity>0</DocSecurity>
  <Lines>52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2015-07-22T07:26:00Z</dcterms:created>
  <dcterms:modified xsi:type="dcterms:W3CDTF">2015-07-22T07:26:00Z</dcterms:modified>
</cp:coreProperties>
</file>